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143CA6" w14:textId="52A5348E" w:rsidR="00200790" w:rsidRPr="00C73529" w:rsidRDefault="009065BA" w:rsidP="00200790">
      <w:pPr>
        <w:pStyle w:val="Anrede"/>
        <w:spacing w:before="0" w:after="0" w:line="340" w:lineRule="exact"/>
        <w:rPr>
          <w:rFonts w:ascii="Corbel" w:hAnsi="Corbel"/>
          <w:b/>
          <w:color w:val="808080"/>
          <w:spacing w:val="30"/>
          <w:sz w:val="24"/>
          <w:szCs w:val="24"/>
        </w:rPr>
      </w:pPr>
      <w:r>
        <w:rPr>
          <w:rFonts w:ascii="Corbel" w:hAnsi="Corbel"/>
          <w:b/>
          <w:noProof/>
          <w:color w:val="808080"/>
          <w:spacing w:val="3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02B607" wp14:editId="4C0E0535">
                <wp:simplePos x="0" y="0"/>
                <wp:positionH relativeFrom="column">
                  <wp:posOffset>-808990</wp:posOffset>
                </wp:positionH>
                <wp:positionV relativeFrom="paragraph">
                  <wp:posOffset>-1412875</wp:posOffset>
                </wp:positionV>
                <wp:extent cx="2286000" cy="6477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B30F04" w14:textId="77777777" w:rsidR="009065BA" w:rsidRDefault="009065BA">
                            <w:pPr>
                              <w:rPr>
                                <w:noProof/>
                              </w:rPr>
                            </w:pPr>
                          </w:p>
                          <w:p w14:paraId="0253D823" w14:textId="77777777" w:rsidR="009065BA" w:rsidRDefault="009065BA">
                            <w:pPr>
                              <w:rPr>
                                <w:noProof/>
                              </w:rPr>
                            </w:pPr>
                          </w:p>
                          <w:p w14:paraId="6597555C" w14:textId="77777777" w:rsidR="009065BA" w:rsidRDefault="009065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0EF6A2" wp14:editId="7F18934B">
                                  <wp:extent cx="1647825" cy="329365"/>
                                  <wp:effectExtent l="0" t="0" r="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Masche Logo_Druck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0321" cy="3398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02B60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63.7pt;margin-top:-111.25pt;width:180pt;height:5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" filled="f" stroked="f" strokeweight=".5pt">
                <v:textbox inset="0">
                  <w:txbxContent>
                    <w:p w14:paraId="3AB30F04" w14:textId="77777777" w:rsidR="009065BA" w:rsidRDefault="009065BA">
                      <w:pPr>
                        <w:rPr>
                          <w:noProof/>
                        </w:rPr>
                      </w:pPr>
                    </w:p>
                    <w:p w14:paraId="0253D823" w14:textId="77777777" w:rsidR="009065BA" w:rsidRDefault="009065BA">
                      <w:pPr>
                        <w:rPr>
                          <w:noProof/>
                        </w:rPr>
                      </w:pPr>
                    </w:p>
                    <w:p w14:paraId="6597555C" w14:textId="77777777" w:rsidR="009065BA" w:rsidRDefault="009065BA">
                      <w:r>
                        <w:rPr>
                          <w:noProof/>
                        </w:rPr>
                        <w:drawing>
                          <wp:inline distT="0" distB="0" distL="0" distR="0" wp14:anchorId="5E0EF6A2" wp14:editId="7F18934B">
                            <wp:extent cx="1647825" cy="329365"/>
                            <wp:effectExtent l="0" t="0" r="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Masche Logo_Druck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0321" cy="3398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0790" w:rsidRPr="00C73529">
        <w:rPr>
          <w:rFonts w:ascii="Corbel" w:hAnsi="Corbel"/>
          <w:b/>
          <w:color w:val="808080"/>
          <w:spacing w:val="30"/>
          <w:sz w:val="24"/>
          <w:szCs w:val="24"/>
        </w:rPr>
        <w:t>PRESSEMITTEILUNG</w:t>
      </w:r>
    </w:p>
    <w:p w14:paraId="7C676A0B" w14:textId="77777777" w:rsidR="003242AA" w:rsidRPr="00C73529" w:rsidRDefault="003242AA" w:rsidP="0081519C">
      <w:pPr>
        <w:spacing w:line="240" w:lineRule="auto"/>
        <w:rPr>
          <w:rFonts w:ascii="Corbel" w:hAnsi="Corbel"/>
        </w:rPr>
      </w:pPr>
    </w:p>
    <w:p w14:paraId="265C1B9D" w14:textId="77777777" w:rsidR="003242AA" w:rsidRPr="00C73529" w:rsidRDefault="003242AA" w:rsidP="0081519C">
      <w:pPr>
        <w:spacing w:line="240" w:lineRule="auto"/>
        <w:rPr>
          <w:rFonts w:ascii="Corbel" w:hAnsi="Corbel"/>
        </w:rPr>
      </w:pPr>
    </w:p>
    <w:p w14:paraId="369C1400" w14:textId="77777777" w:rsidR="003242AA" w:rsidRPr="00C73529" w:rsidRDefault="003242AA" w:rsidP="0081519C">
      <w:pPr>
        <w:spacing w:line="240" w:lineRule="auto"/>
        <w:rPr>
          <w:rFonts w:ascii="Corbel" w:hAnsi="Corbel"/>
        </w:rPr>
      </w:pPr>
    </w:p>
    <w:p w14:paraId="3B567D52" w14:textId="27AE84CA" w:rsidR="008006BC" w:rsidRPr="0036565A" w:rsidRDefault="00816B48" w:rsidP="003242AA">
      <w:pPr>
        <w:spacing w:line="240" w:lineRule="auto"/>
        <w:ind w:right="565"/>
        <w:rPr>
          <w:rFonts w:ascii="Linotype Univers 330 Light" w:hAnsi="Linotype Univers 330 Light"/>
          <w:b/>
          <w:sz w:val="24"/>
          <w:szCs w:val="24"/>
        </w:rPr>
      </w:pPr>
      <w:bookmarkStart w:id="0" w:name="_Hlk520815372"/>
      <w:proofErr w:type="spellStart"/>
      <w:r w:rsidRPr="0036565A">
        <w:rPr>
          <w:rFonts w:ascii="Linotype Univers 330 Light" w:hAnsi="Linotype Univers 330 Light"/>
          <w:b/>
          <w:sz w:val="24"/>
          <w:szCs w:val="24"/>
        </w:rPr>
        <w:t>M</w:t>
      </w:r>
      <w:r w:rsidR="008006BC" w:rsidRPr="0036565A">
        <w:rPr>
          <w:rFonts w:ascii="Linotype Univers 330 Light" w:hAnsi="Linotype Univers 330 Light"/>
          <w:b/>
          <w:sz w:val="24"/>
          <w:szCs w:val="24"/>
        </w:rPr>
        <w:t>a</w:t>
      </w:r>
      <w:r w:rsidR="00371716" w:rsidRPr="0036565A">
        <w:rPr>
          <w:rFonts w:ascii="Linotype Univers 330 Light" w:hAnsi="Linotype Univers 330 Light"/>
          <w:b/>
          <w:sz w:val="24"/>
          <w:szCs w:val="24"/>
        </w:rPr>
        <w:t>sk</w:t>
      </w:r>
      <w:proofErr w:type="spellEnd"/>
      <w:r w:rsidR="00371716" w:rsidRPr="0036565A">
        <w:rPr>
          <w:rFonts w:ascii="Linotype Univers 330 Light" w:hAnsi="Linotype Univers 330 Light"/>
          <w:b/>
          <w:sz w:val="24"/>
          <w:szCs w:val="24"/>
        </w:rPr>
        <w:t xml:space="preserve"> </w:t>
      </w:r>
      <w:proofErr w:type="spellStart"/>
      <w:r w:rsidR="00371716" w:rsidRPr="0036565A">
        <w:rPr>
          <w:rFonts w:ascii="Linotype Univers 330 Light" w:hAnsi="Linotype Univers 330 Light"/>
          <w:b/>
          <w:sz w:val="24"/>
          <w:szCs w:val="24"/>
        </w:rPr>
        <w:t>up</w:t>
      </w:r>
      <w:proofErr w:type="spellEnd"/>
      <w:r w:rsidR="00371716" w:rsidRPr="0036565A">
        <w:rPr>
          <w:rFonts w:ascii="Linotype Univers 330 Light" w:hAnsi="Linotype Univers 330 Light"/>
          <w:b/>
          <w:sz w:val="24"/>
          <w:szCs w:val="24"/>
        </w:rPr>
        <w:t>!</w:t>
      </w:r>
    </w:p>
    <w:p w14:paraId="6C8BF381" w14:textId="088965A2" w:rsidR="00200790" w:rsidRPr="0036565A" w:rsidRDefault="00371716" w:rsidP="003242AA">
      <w:pPr>
        <w:spacing w:line="240" w:lineRule="auto"/>
        <w:ind w:right="565"/>
        <w:rPr>
          <w:rFonts w:ascii="Linotype Univers 330 Light" w:hAnsi="Linotype Univers 330 Light"/>
          <w:b/>
          <w:sz w:val="24"/>
          <w:szCs w:val="24"/>
        </w:rPr>
      </w:pPr>
      <w:bookmarkStart w:id="1" w:name="_Hlk38879504"/>
      <w:r w:rsidRPr="0036565A">
        <w:rPr>
          <w:rFonts w:ascii="Linotype Univers 330 Light" w:hAnsi="Linotype Univers 330 Light"/>
          <w:sz w:val="22"/>
          <w:szCs w:val="22"/>
        </w:rPr>
        <w:t>Mund-Nasen-Masken im Alltag: Wie finde ich die richtige?</w:t>
      </w:r>
    </w:p>
    <w:bookmarkEnd w:id="1"/>
    <w:p w14:paraId="50099433" w14:textId="77777777" w:rsidR="00200790" w:rsidRPr="0036565A" w:rsidRDefault="00200790" w:rsidP="003242AA">
      <w:pPr>
        <w:spacing w:line="240" w:lineRule="auto"/>
        <w:ind w:right="565"/>
        <w:rPr>
          <w:rFonts w:ascii="Linotype Univers 330 Light" w:hAnsi="Linotype Univers 330 Light"/>
        </w:rPr>
      </w:pPr>
    </w:p>
    <w:bookmarkEnd w:id="0"/>
    <w:p w14:paraId="45FFF6D1" w14:textId="691AAFC7" w:rsidR="00371716" w:rsidRPr="00CF35EF" w:rsidRDefault="00241A75" w:rsidP="00BB024A">
      <w:pPr>
        <w:tabs>
          <w:tab w:val="left" w:pos="6521"/>
        </w:tabs>
        <w:spacing w:line="240" w:lineRule="auto"/>
        <w:ind w:right="480"/>
        <w:rPr>
          <w:rFonts w:ascii="Corbel" w:hAnsi="Corbel"/>
          <w:b/>
        </w:rPr>
      </w:pPr>
      <w:r w:rsidRPr="00CF35EF">
        <w:rPr>
          <w:rFonts w:ascii="Corbel" w:hAnsi="Corbel"/>
          <w:b/>
        </w:rPr>
        <w:t xml:space="preserve">Stuttgart, </w:t>
      </w:r>
      <w:r w:rsidR="00371716" w:rsidRPr="00CF35EF">
        <w:rPr>
          <w:rFonts w:ascii="Corbel" w:hAnsi="Corbel"/>
          <w:b/>
        </w:rPr>
        <w:t>30</w:t>
      </w:r>
      <w:r w:rsidR="003A3A68" w:rsidRPr="00CF35EF">
        <w:rPr>
          <w:rFonts w:ascii="Corbel" w:hAnsi="Corbel"/>
          <w:b/>
        </w:rPr>
        <w:t>. April 2020</w:t>
      </w:r>
      <w:r w:rsidRPr="00CF35EF">
        <w:rPr>
          <w:rFonts w:ascii="Corbel" w:hAnsi="Corbel"/>
          <w:b/>
        </w:rPr>
        <w:t xml:space="preserve"> </w:t>
      </w:r>
      <w:r w:rsidR="007E3BF8" w:rsidRPr="00CF35EF">
        <w:rPr>
          <w:rFonts w:ascii="Corbel" w:hAnsi="Corbel"/>
          <w:b/>
        </w:rPr>
        <w:t>–</w:t>
      </w:r>
      <w:r w:rsidR="005C4259" w:rsidRPr="00CF35EF">
        <w:rPr>
          <w:rFonts w:ascii="Corbel" w:hAnsi="Corbel"/>
          <w:b/>
        </w:rPr>
        <w:t xml:space="preserve"> </w:t>
      </w:r>
      <w:bookmarkStart w:id="2" w:name="_Hlk38879552"/>
      <w:bookmarkStart w:id="3" w:name="_Hlk25319345"/>
      <w:bookmarkStart w:id="4" w:name="_Hlk15662298"/>
      <w:r w:rsidR="00371716" w:rsidRPr="00CF35EF">
        <w:rPr>
          <w:rFonts w:ascii="Corbel" w:hAnsi="Corbel"/>
          <w:b/>
        </w:rPr>
        <w:t xml:space="preserve">Durch die Maskenpflicht in öffentlichen Verkehrsmitteln, beim Einkauf und in Schulen ist die Nachfrage nach nicht-medizinischen Mund-Nasen-Masken sprunghaft gestiegen. Doch welche Maske ist die richtige für mich? Und wo bekommt man seine Wunsch-Maske her, wenn man sie nicht selbst nähen will? Der Verband Gesamtmasche gibt Tipps für Hersteller und Konsumenten. </w:t>
      </w:r>
    </w:p>
    <w:p w14:paraId="7FE084E0" w14:textId="77777777" w:rsidR="00371716" w:rsidRPr="00CF35EF" w:rsidRDefault="00371716" w:rsidP="00BB024A">
      <w:pPr>
        <w:tabs>
          <w:tab w:val="left" w:pos="6521"/>
        </w:tabs>
        <w:spacing w:line="240" w:lineRule="auto"/>
        <w:ind w:right="480"/>
        <w:rPr>
          <w:rFonts w:ascii="Corbel" w:hAnsi="Corbel"/>
          <w:b/>
        </w:rPr>
      </w:pPr>
    </w:p>
    <w:bookmarkEnd w:id="2"/>
    <w:bookmarkEnd w:id="3"/>
    <w:bookmarkEnd w:id="4"/>
    <w:p w14:paraId="2473E03E" w14:textId="61202AA3" w:rsidR="00B55320" w:rsidRDefault="004158A3" w:rsidP="004158A3">
      <w:pPr>
        <w:spacing w:line="240" w:lineRule="auto"/>
        <w:rPr>
          <w:rFonts w:ascii="Corbel" w:hAnsi="Corbel"/>
        </w:rPr>
      </w:pPr>
      <w:r w:rsidRPr="00CF35EF">
        <w:rPr>
          <w:rFonts w:ascii="Corbel" w:hAnsi="Corbel"/>
        </w:rPr>
        <w:t>Vor kurzem noch Empfehlung, jetzt Pflicht: Das Tragen von Mund-Nasen-</w:t>
      </w:r>
      <w:r w:rsidR="00816B48" w:rsidRPr="00CF35EF">
        <w:rPr>
          <w:rFonts w:ascii="Corbel" w:hAnsi="Corbel"/>
        </w:rPr>
        <w:t>Masken</w:t>
      </w:r>
      <w:r w:rsidRPr="00CF35EF">
        <w:rPr>
          <w:rFonts w:ascii="Corbel" w:hAnsi="Corbel"/>
        </w:rPr>
        <w:t xml:space="preserve"> begleitet unseren Alltag. </w:t>
      </w:r>
      <w:r w:rsidR="00816B48" w:rsidRPr="00CF35EF">
        <w:rPr>
          <w:rFonts w:ascii="Corbel" w:hAnsi="Corbel"/>
        </w:rPr>
        <w:t>Entsprechend groß ist die Nachfrage.</w:t>
      </w:r>
      <w:r w:rsidRPr="00CF35EF">
        <w:rPr>
          <w:rFonts w:ascii="Corbel" w:hAnsi="Corbel"/>
        </w:rPr>
        <w:t xml:space="preserve"> Doch welche Maske ist die richtige für mich, und worauf sollte ich beim Kauf achten? Und wo kann man sich als Verbraucher überhaupt mit Masken eindecken? </w:t>
      </w:r>
      <w:r w:rsidR="00737C09" w:rsidRPr="00CF35EF">
        <w:rPr>
          <w:rFonts w:ascii="Corbel" w:hAnsi="Corbel"/>
        </w:rPr>
        <w:t>„</w:t>
      </w:r>
      <w:r w:rsidRPr="004158A3">
        <w:rPr>
          <w:rFonts w:ascii="Corbel" w:hAnsi="Corbel"/>
        </w:rPr>
        <w:t>Die Hersteller sind erst seit wenigen Wochen dabei, in die Produktion von Masken einzusteigen, tun dies aber engagiert und so schnell sie können</w:t>
      </w:r>
      <w:r w:rsidR="00737C09" w:rsidRPr="00CF35EF">
        <w:rPr>
          <w:rFonts w:ascii="Corbel" w:hAnsi="Corbel"/>
        </w:rPr>
        <w:t xml:space="preserve">“, sagt Silvia Jungbauer, Hauptgeschäftsführerin von Gesamtmasche. </w:t>
      </w:r>
      <w:r w:rsidR="00816B48" w:rsidRPr="00CF35EF">
        <w:rPr>
          <w:rFonts w:ascii="Corbel" w:hAnsi="Corbel"/>
        </w:rPr>
        <w:t xml:space="preserve">Inzwischen </w:t>
      </w:r>
      <w:r w:rsidR="00B55320">
        <w:rPr>
          <w:rFonts w:ascii="Corbel" w:hAnsi="Corbel"/>
        </w:rPr>
        <w:t>habe</w:t>
      </w:r>
      <w:r w:rsidR="00816B48" w:rsidRPr="00CF35EF">
        <w:rPr>
          <w:rFonts w:ascii="Corbel" w:hAnsi="Corbel"/>
        </w:rPr>
        <w:t xml:space="preserve"> die</w:t>
      </w:r>
      <w:r w:rsidRPr="004158A3">
        <w:rPr>
          <w:rFonts w:ascii="Corbel" w:hAnsi="Corbel"/>
        </w:rPr>
        <w:t xml:space="preserve"> Auslieferung der Masken in den Einzelhandel begonnen</w:t>
      </w:r>
      <w:r w:rsidR="00737C09" w:rsidRPr="00CF35EF">
        <w:rPr>
          <w:rFonts w:ascii="Corbel" w:hAnsi="Corbel"/>
        </w:rPr>
        <w:t xml:space="preserve">. </w:t>
      </w:r>
      <w:r w:rsidR="00B55320">
        <w:rPr>
          <w:rFonts w:ascii="Corbel" w:hAnsi="Corbel"/>
        </w:rPr>
        <w:t>„</w:t>
      </w:r>
      <w:r w:rsidR="00737C09" w:rsidRPr="00CF35EF">
        <w:rPr>
          <w:rFonts w:ascii="Corbel" w:hAnsi="Corbel"/>
        </w:rPr>
        <w:t>Viele Hersteller vertreiben die Masken auch über ihre Online-Shops.“</w:t>
      </w:r>
      <w:r w:rsidRPr="004158A3">
        <w:rPr>
          <w:rFonts w:ascii="Corbel" w:hAnsi="Corbel"/>
        </w:rPr>
        <w:t xml:space="preserve"> </w:t>
      </w:r>
    </w:p>
    <w:p w14:paraId="4D115FF5" w14:textId="77777777" w:rsidR="00B55320" w:rsidRDefault="00B55320" w:rsidP="004158A3">
      <w:pPr>
        <w:spacing w:line="240" w:lineRule="auto"/>
        <w:rPr>
          <w:rFonts w:ascii="Corbel" w:hAnsi="Corbel"/>
        </w:rPr>
      </w:pPr>
    </w:p>
    <w:p w14:paraId="382F313F" w14:textId="0E472FAD" w:rsidR="004158A3" w:rsidRPr="00CF35EF" w:rsidRDefault="00B55320" w:rsidP="004158A3">
      <w:pPr>
        <w:spacing w:line="240" w:lineRule="auto"/>
        <w:rPr>
          <w:rFonts w:ascii="Corbel" w:hAnsi="Corbel"/>
        </w:rPr>
      </w:pPr>
      <w:r>
        <w:rPr>
          <w:rFonts w:ascii="Corbel" w:hAnsi="Corbel"/>
        </w:rPr>
        <w:t xml:space="preserve">„Für </w:t>
      </w:r>
      <w:r w:rsidRPr="004158A3">
        <w:rPr>
          <w:rFonts w:ascii="Corbel" w:hAnsi="Corbel"/>
        </w:rPr>
        <w:t xml:space="preserve">Verbraucher, die noch die richtige Maske suchen, </w:t>
      </w:r>
      <w:r>
        <w:rPr>
          <w:rFonts w:ascii="Corbel" w:hAnsi="Corbel"/>
        </w:rPr>
        <w:t xml:space="preserve">stellen wir </w:t>
      </w:r>
      <w:r w:rsidRPr="004158A3">
        <w:rPr>
          <w:rFonts w:ascii="Corbel" w:hAnsi="Corbel"/>
        </w:rPr>
        <w:t xml:space="preserve">eine Link-Sammlung </w:t>
      </w:r>
      <w:r>
        <w:rPr>
          <w:rFonts w:ascii="Corbel" w:hAnsi="Corbel"/>
        </w:rPr>
        <w:t xml:space="preserve">und einen Überblick mit Kauf-Tipps auf unserer Homepage </w:t>
      </w:r>
      <w:r w:rsidRPr="004158A3">
        <w:rPr>
          <w:rFonts w:ascii="Corbel" w:hAnsi="Corbel"/>
        </w:rPr>
        <w:t>bereit.</w:t>
      </w:r>
      <w:r>
        <w:rPr>
          <w:rFonts w:ascii="Corbel" w:hAnsi="Corbel"/>
        </w:rPr>
        <w:t>“</w:t>
      </w:r>
      <w:r w:rsidRPr="004158A3">
        <w:rPr>
          <w:rFonts w:ascii="Corbel" w:hAnsi="Corbel"/>
        </w:rPr>
        <w:t xml:space="preserve"> </w:t>
      </w:r>
      <w:r>
        <w:rPr>
          <w:rFonts w:ascii="Corbel" w:hAnsi="Corbel"/>
        </w:rPr>
        <w:t xml:space="preserve">Für Hersteller hat der Verband bereits vier Online-Seminare zum Thema Mund-Nasen-Masken angeboten. „Das Interesse ist sehr groß. Für die Firmen ist das Produkt neu und sie wollen alles richtig machen“, so Jungbauer. </w:t>
      </w:r>
      <w:r w:rsidR="004158A3" w:rsidRPr="004158A3">
        <w:rPr>
          <w:rFonts w:ascii="Corbel" w:hAnsi="Corbel"/>
        </w:rPr>
        <w:t xml:space="preserve">Die Sammlung wird ständig ergänzt und um </w:t>
      </w:r>
      <w:r w:rsidR="00737C09" w:rsidRPr="00CF35EF">
        <w:rPr>
          <w:rFonts w:ascii="Corbel" w:hAnsi="Corbel"/>
        </w:rPr>
        <w:t>Produktd</w:t>
      </w:r>
      <w:r w:rsidR="004158A3" w:rsidRPr="004158A3">
        <w:rPr>
          <w:rFonts w:ascii="Corbel" w:hAnsi="Corbel"/>
        </w:rPr>
        <w:t>etails</w:t>
      </w:r>
      <w:r w:rsidR="00737C09" w:rsidRPr="00CF35EF">
        <w:rPr>
          <w:rFonts w:ascii="Corbel" w:hAnsi="Corbel"/>
        </w:rPr>
        <w:t xml:space="preserve"> </w:t>
      </w:r>
      <w:r w:rsidR="004158A3" w:rsidRPr="004158A3">
        <w:rPr>
          <w:rFonts w:ascii="Corbel" w:hAnsi="Corbel"/>
        </w:rPr>
        <w:t xml:space="preserve">erweitert. </w:t>
      </w:r>
      <w:r w:rsidR="00816B48" w:rsidRPr="00CF35EF">
        <w:rPr>
          <w:rFonts w:ascii="Corbel" w:hAnsi="Corbel"/>
        </w:rPr>
        <w:t>„Reich wird die Branche dadurch nicht</w:t>
      </w:r>
      <w:r>
        <w:rPr>
          <w:rFonts w:ascii="Corbel" w:hAnsi="Corbel"/>
        </w:rPr>
        <w:t xml:space="preserve">. </w:t>
      </w:r>
      <w:r w:rsidR="00816B48" w:rsidRPr="00CF35EF">
        <w:rPr>
          <w:rFonts w:ascii="Corbel" w:hAnsi="Corbel"/>
        </w:rPr>
        <w:t xml:space="preserve">Die meisten Firmen bieten </w:t>
      </w:r>
      <w:r w:rsidR="003F37DA">
        <w:rPr>
          <w:rFonts w:ascii="Corbel" w:hAnsi="Corbel"/>
        </w:rPr>
        <w:t xml:space="preserve">die Masken </w:t>
      </w:r>
      <w:r w:rsidR="00816B48" w:rsidRPr="00CF35EF">
        <w:rPr>
          <w:rFonts w:ascii="Corbel" w:hAnsi="Corbel"/>
        </w:rPr>
        <w:t xml:space="preserve">zum Herstellungspreis oder mit sehr geringer Marge an. </w:t>
      </w:r>
      <w:r w:rsidR="00737C09" w:rsidRPr="00CF35EF">
        <w:rPr>
          <w:rFonts w:ascii="Corbel" w:hAnsi="Corbel"/>
        </w:rPr>
        <w:t xml:space="preserve">Die Masken-Produktion ist </w:t>
      </w:r>
      <w:r w:rsidR="00816B48" w:rsidRPr="00CF35EF">
        <w:rPr>
          <w:rFonts w:ascii="Corbel" w:hAnsi="Corbel"/>
        </w:rPr>
        <w:t>momentan für</w:t>
      </w:r>
      <w:r w:rsidR="00737C09" w:rsidRPr="00CF35EF">
        <w:rPr>
          <w:rFonts w:ascii="Corbel" w:hAnsi="Corbel"/>
        </w:rPr>
        <w:t xml:space="preserve"> viele die einzige Möglichkeit, </w:t>
      </w:r>
      <w:r w:rsidR="00816B48" w:rsidRPr="00CF35EF">
        <w:rPr>
          <w:rFonts w:ascii="Corbel" w:hAnsi="Corbel"/>
        </w:rPr>
        <w:t xml:space="preserve">unausgelastete Kapazitäten sinnvoll zu nutzen und </w:t>
      </w:r>
      <w:r w:rsidR="00737C09" w:rsidRPr="00CF35EF">
        <w:rPr>
          <w:rFonts w:ascii="Corbel" w:hAnsi="Corbel"/>
        </w:rPr>
        <w:t xml:space="preserve">die Mitarbeiter nicht in Kurzarbeit schicken zu müssen.“ </w:t>
      </w:r>
    </w:p>
    <w:p w14:paraId="7AAFF81A" w14:textId="77777777" w:rsidR="004158A3" w:rsidRPr="004158A3" w:rsidRDefault="004158A3" w:rsidP="004158A3">
      <w:pPr>
        <w:spacing w:line="240" w:lineRule="auto"/>
        <w:rPr>
          <w:rFonts w:ascii="Corbel" w:hAnsi="Corbel"/>
        </w:rPr>
      </w:pPr>
    </w:p>
    <w:p w14:paraId="0580FE1B" w14:textId="55C93279" w:rsidR="004158A3" w:rsidRPr="0036565A" w:rsidRDefault="00737C09" w:rsidP="0036565A">
      <w:pPr>
        <w:pStyle w:val="Listenabsatz"/>
        <w:numPr>
          <w:ilvl w:val="0"/>
          <w:numId w:val="4"/>
        </w:numPr>
        <w:spacing w:line="240" w:lineRule="auto"/>
        <w:rPr>
          <w:rStyle w:val="Hyperlink"/>
          <w:rFonts w:ascii="Corbel" w:hAnsi="Corbel" w:cs="Times New Roman"/>
          <w:sz w:val="18"/>
          <w:szCs w:val="18"/>
        </w:rPr>
      </w:pPr>
      <w:r w:rsidRPr="0036565A">
        <w:rPr>
          <w:rFonts w:ascii="Corbel" w:hAnsi="Corbel"/>
          <w:sz w:val="18"/>
          <w:szCs w:val="18"/>
        </w:rPr>
        <w:fldChar w:fldCharType="begin"/>
      </w:r>
      <w:r w:rsidRPr="0036565A">
        <w:rPr>
          <w:rFonts w:ascii="Corbel" w:hAnsi="Corbel"/>
          <w:sz w:val="18"/>
          <w:szCs w:val="18"/>
        </w:rPr>
        <w:instrText xml:space="preserve"> HYPERLINK "https://www.gesamtmasche.de/news/masken-fur-verbraucher-hersteller-und-tips/" </w:instrText>
      </w:r>
      <w:r w:rsidRPr="0036565A">
        <w:rPr>
          <w:rFonts w:ascii="Corbel" w:hAnsi="Corbel"/>
          <w:sz w:val="18"/>
          <w:szCs w:val="18"/>
        </w:rPr>
        <w:fldChar w:fldCharType="separate"/>
      </w:r>
      <w:r w:rsidR="004158A3" w:rsidRPr="0036565A">
        <w:rPr>
          <w:rStyle w:val="Hyperlink"/>
          <w:rFonts w:ascii="Corbel" w:hAnsi="Corbel" w:cs="Times New Roman"/>
          <w:sz w:val="18"/>
          <w:szCs w:val="18"/>
        </w:rPr>
        <w:t xml:space="preserve">Wozu sind Mund-Nasen-Masken da? Was muss ich beim Kauf beachten? </w:t>
      </w:r>
      <w:r w:rsidR="00816B48" w:rsidRPr="0036565A">
        <w:rPr>
          <w:rStyle w:val="Hyperlink"/>
          <w:rFonts w:ascii="Corbel" w:hAnsi="Corbel" w:cs="Times New Roman"/>
          <w:sz w:val="18"/>
          <w:szCs w:val="18"/>
        </w:rPr>
        <w:t xml:space="preserve">Facts </w:t>
      </w:r>
      <w:r w:rsidR="0036565A">
        <w:rPr>
          <w:rStyle w:val="Hyperlink"/>
          <w:rFonts w:ascii="Corbel" w:hAnsi="Corbel" w:cs="Times New Roman"/>
          <w:sz w:val="18"/>
          <w:szCs w:val="18"/>
        </w:rPr>
        <w:t>in Kürze</w:t>
      </w:r>
      <w:r w:rsidR="004158A3" w:rsidRPr="0036565A">
        <w:rPr>
          <w:rStyle w:val="Hyperlink"/>
          <w:rFonts w:ascii="Corbel" w:hAnsi="Corbel" w:cs="Times New Roman"/>
          <w:sz w:val="18"/>
          <w:szCs w:val="18"/>
        </w:rPr>
        <w:t>.</w:t>
      </w:r>
    </w:p>
    <w:p w14:paraId="40A0F879" w14:textId="73AC12AA" w:rsidR="004158A3" w:rsidRPr="0036565A" w:rsidRDefault="00737C09" w:rsidP="0036565A">
      <w:pPr>
        <w:pStyle w:val="Listenabsatz"/>
        <w:numPr>
          <w:ilvl w:val="0"/>
          <w:numId w:val="4"/>
        </w:numPr>
        <w:rPr>
          <w:rFonts w:ascii="Corbel" w:hAnsi="Corbel"/>
          <w:sz w:val="18"/>
          <w:szCs w:val="18"/>
        </w:rPr>
      </w:pPr>
      <w:r w:rsidRPr="0036565A">
        <w:rPr>
          <w:rFonts w:ascii="Corbel" w:hAnsi="Corbel"/>
          <w:sz w:val="18"/>
          <w:szCs w:val="18"/>
        </w:rPr>
        <w:fldChar w:fldCharType="end"/>
      </w:r>
      <w:hyperlink r:id="rId9" w:tgtFrame="_blank" w:history="1">
        <w:r w:rsidR="004158A3" w:rsidRPr="0036565A">
          <w:rPr>
            <w:rStyle w:val="Hyperlink"/>
            <w:rFonts w:ascii="Corbel" w:hAnsi="Corbel" w:cs="Times New Roman"/>
            <w:sz w:val="18"/>
            <w:szCs w:val="18"/>
          </w:rPr>
          <w:t>Übersicht der Maskenhersteller mit den entsprechenden Bezugsquellen.</w:t>
        </w:r>
      </w:hyperlink>
    </w:p>
    <w:p w14:paraId="3EB057AC" w14:textId="08DB8488" w:rsidR="00816B48" w:rsidRPr="0036565A" w:rsidRDefault="00D95428" w:rsidP="0036565A">
      <w:pPr>
        <w:pStyle w:val="Listenabsatz"/>
        <w:numPr>
          <w:ilvl w:val="0"/>
          <w:numId w:val="4"/>
        </w:numPr>
        <w:spacing w:line="240" w:lineRule="auto"/>
        <w:ind w:right="1190"/>
        <w:rPr>
          <w:rFonts w:ascii="Corbel" w:hAnsi="Corbel"/>
          <w:sz w:val="18"/>
          <w:szCs w:val="18"/>
          <w:u w:val="single"/>
        </w:rPr>
      </w:pPr>
      <w:hyperlink r:id="rId10" w:history="1">
        <w:r w:rsidR="00816B48" w:rsidRPr="0036565A">
          <w:rPr>
            <w:rStyle w:val="Hyperlink"/>
            <w:rFonts w:ascii="Corbel" w:hAnsi="Corbel"/>
            <w:sz w:val="18"/>
            <w:szCs w:val="18"/>
          </w:rPr>
          <w:t>Das wichtigste zu Mund-Nasen-Masken in 5 Minute</w:t>
        </w:r>
        <w:r w:rsidR="0036565A">
          <w:rPr>
            <w:rStyle w:val="Hyperlink"/>
            <w:rFonts w:ascii="Corbel" w:hAnsi="Corbel"/>
            <w:sz w:val="18"/>
            <w:szCs w:val="18"/>
          </w:rPr>
          <w:t>n</w:t>
        </w:r>
        <w:r w:rsidR="0036565A" w:rsidRPr="0036565A">
          <w:rPr>
            <w:rStyle w:val="Hyperlink"/>
            <w:rFonts w:ascii="Corbel" w:hAnsi="Corbel"/>
            <w:sz w:val="18"/>
            <w:szCs w:val="18"/>
          </w:rPr>
          <w:t xml:space="preserve"> - </w:t>
        </w:r>
        <w:r w:rsidR="00816B48" w:rsidRPr="0036565A">
          <w:rPr>
            <w:rStyle w:val="Hyperlink"/>
            <w:rFonts w:ascii="Corbel" w:hAnsi="Corbel"/>
            <w:sz w:val="18"/>
            <w:szCs w:val="18"/>
          </w:rPr>
          <w:t xml:space="preserve">Beitrag im </w:t>
        </w:r>
        <w:proofErr w:type="gramStart"/>
        <w:r w:rsidR="00816B48" w:rsidRPr="0036565A">
          <w:rPr>
            <w:rStyle w:val="Hyperlink"/>
            <w:rFonts w:ascii="Corbel" w:hAnsi="Corbel"/>
            <w:sz w:val="18"/>
            <w:szCs w:val="18"/>
          </w:rPr>
          <w:t>ARD Buffet</w:t>
        </w:r>
        <w:proofErr w:type="gramEnd"/>
        <w:r w:rsidR="00816B48" w:rsidRPr="0036565A">
          <w:rPr>
            <w:rStyle w:val="Hyperlink"/>
            <w:rFonts w:ascii="Corbel" w:hAnsi="Corbel"/>
            <w:sz w:val="18"/>
            <w:szCs w:val="18"/>
          </w:rPr>
          <w:t xml:space="preserve"> </w:t>
        </w:r>
        <w:r w:rsidR="0036565A">
          <w:rPr>
            <w:rStyle w:val="Hyperlink"/>
            <w:rFonts w:ascii="Corbel" w:hAnsi="Corbel"/>
            <w:sz w:val="18"/>
            <w:szCs w:val="18"/>
          </w:rPr>
          <w:t xml:space="preserve">mit Gesamtmasche </w:t>
        </w:r>
        <w:r w:rsidR="00816B48" w:rsidRPr="0036565A">
          <w:rPr>
            <w:rStyle w:val="Hyperlink"/>
            <w:rFonts w:ascii="Corbel" w:hAnsi="Corbel"/>
            <w:sz w:val="18"/>
            <w:szCs w:val="18"/>
          </w:rPr>
          <w:t>zu Funktion, Material und Kauf von Mund-Nasen-Masken.</w:t>
        </w:r>
      </w:hyperlink>
      <w:r w:rsidR="00816B48" w:rsidRPr="0036565A">
        <w:rPr>
          <w:rFonts w:ascii="Corbel" w:hAnsi="Corbel"/>
          <w:sz w:val="18"/>
          <w:szCs w:val="18"/>
        </w:rPr>
        <w:t xml:space="preserve">   </w:t>
      </w:r>
    </w:p>
    <w:p w14:paraId="0E203F4C" w14:textId="77777777" w:rsidR="00816B48" w:rsidRDefault="00816B48" w:rsidP="00816B48">
      <w:pPr>
        <w:spacing w:line="240" w:lineRule="auto"/>
        <w:ind w:right="565"/>
        <w:rPr>
          <w:rFonts w:ascii="Corbel" w:hAnsi="Corbel"/>
          <w:i/>
        </w:rPr>
      </w:pPr>
    </w:p>
    <w:p w14:paraId="435CD6F8" w14:textId="43DF1D78" w:rsidR="00816B48" w:rsidRPr="0036565A" w:rsidRDefault="0036565A" w:rsidP="00816B48">
      <w:pPr>
        <w:spacing w:line="240" w:lineRule="auto"/>
        <w:ind w:right="565"/>
        <w:rPr>
          <w:rFonts w:ascii="Linotype Univers 330 Light" w:hAnsi="Linotype Univers 330 Light"/>
          <w:i/>
          <w:sz w:val="18"/>
          <w:szCs w:val="18"/>
        </w:rPr>
      </w:pPr>
      <w:r w:rsidRPr="0036565A">
        <w:rPr>
          <w:rFonts w:ascii="Linotype Univers 330 Light" w:hAnsi="Linotype Univers 330 Light"/>
          <w:i/>
          <w:sz w:val="18"/>
          <w:szCs w:val="18"/>
        </w:rPr>
        <w:t xml:space="preserve">Pressemitteilung zum </w:t>
      </w:r>
      <w:r w:rsidR="00816B48" w:rsidRPr="0036565A">
        <w:rPr>
          <w:rFonts w:ascii="Linotype Univers 330 Light" w:hAnsi="Linotype Univers 330 Light"/>
          <w:i/>
          <w:sz w:val="18"/>
          <w:szCs w:val="18"/>
        </w:rPr>
        <w:t xml:space="preserve">Download unter: </w:t>
      </w:r>
      <w:hyperlink r:id="rId11" w:history="1">
        <w:r w:rsidR="00816B48" w:rsidRPr="0036565A">
          <w:rPr>
            <w:rStyle w:val="Hyperlink"/>
            <w:rFonts w:ascii="Linotype Univers 330 Light" w:hAnsi="Linotype Univers 330 Light"/>
            <w:i/>
            <w:sz w:val="18"/>
            <w:szCs w:val="18"/>
          </w:rPr>
          <w:t>www.gesamtmasche.de/download-category/pressemitteilungen/</w:t>
        </w:r>
      </w:hyperlink>
      <w:r w:rsidRPr="0036565A">
        <w:rPr>
          <w:rStyle w:val="Hyperlink"/>
          <w:rFonts w:ascii="Linotype Univers 330 Light" w:hAnsi="Linotype Univers 330 Light"/>
          <w:i/>
          <w:sz w:val="18"/>
          <w:szCs w:val="18"/>
        </w:rPr>
        <w:t xml:space="preserve">. </w:t>
      </w:r>
      <w:r w:rsidR="00816B48" w:rsidRPr="0036565A">
        <w:rPr>
          <w:rFonts w:ascii="Linotype Univers 330 Light" w:hAnsi="Linotype Univers 330 Light"/>
          <w:i/>
          <w:sz w:val="18"/>
          <w:szCs w:val="18"/>
        </w:rPr>
        <w:t>Bei Veröffentlichung bitten wir um ein Belegexemplar.</w:t>
      </w:r>
    </w:p>
    <w:p w14:paraId="5BAFB917" w14:textId="77777777" w:rsidR="00816B48" w:rsidRPr="00C73529" w:rsidRDefault="00816B48" w:rsidP="00816B48">
      <w:pPr>
        <w:spacing w:line="240" w:lineRule="auto"/>
        <w:ind w:right="565"/>
        <w:rPr>
          <w:rFonts w:ascii="Corbel" w:hAnsi="Corbel"/>
          <w:i/>
        </w:rPr>
      </w:pPr>
    </w:p>
    <w:p w14:paraId="3ED59AC5" w14:textId="77777777" w:rsidR="0036565A" w:rsidRDefault="00A8668B" w:rsidP="003242AA">
      <w:pPr>
        <w:spacing w:line="240" w:lineRule="auto"/>
        <w:ind w:right="565"/>
        <w:rPr>
          <w:rFonts w:ascii="Corbel" w:hAnsi="Corbel"/>
          <w:i/>
          <w:sz w:val="18"/>
          <w:szCs w:val="18"/>
        </w:rPr>
      </w:pPr>
      <w:r w:rsidRPr="00816B48">
        <w:rPr>
          <w:rFonts w:ascii="Corbel" w:hAnsi="Corbel"/>
          <w:i/>
          <w:sz w:val="18"/>
          <w:szCs w:val="18"/>
        </w:rPr>
        <w:t xml:space="preserve">Der Gesamtverband der deutschen Maschenindustrie </w:t>
      </w:r>
      <w:r w:rsidR="00FE50BE" w:rsidRPr="00816B48">
        <w:rPr>
          <w:rFonts w:ascii="Corbel" w:hAnsi="Corbel"/>
          <w:i/>
          <w:sz w:val="18"/>
          <w:szCs w:val="18"/>
        </w:rPr>
        <w:t xml:space="preserve">– </w:t>
      </w:r>
      <w:r w:rsidR="00C1294D" w:rsidRPr="00816B48">
        <w:rPr>
          <w:rFonts w:ascii="Corbel" w:hAnsi="Corbel"/>
          <w:i/>
          <w:sz w:val="18"/>
          <w:szCs w:val="18"/>
        </w:rPr>
        <w:t>GESAMTMASCHE</w:t>
      </w:r>
      <w:r w:rsidR="00FE50BE" w:rsidRPr="00816B48">
        <w:rPr>
          <w:rFonts w:ascii="Corbel" w:hAnsi="Corbel"/>
          <w:i/>
          <w:sz w:val="18"/>
          <w:szCs w:val="18"/>
        </w:rPr>
        <w:t xml:space="preserve"> e. V.</w:t>
      </w:r>
      <w:r w:rsidRPr="00816B48">
        <w:rPr>
          <w:rFonts w:ascii="Corbel" w:hAnsi="Corbel"/>
          <w:i/>
          <w:sz w:val="18"/>
          <w:szCs w:val="18"/>
        </w:rPr>
        <w:t xml:space="preserve"> vertritt die Interessen </w:t>
      </w:r>
      <w:r w:rsidR="00371716" w:rsidRPr="00816B48">
        <w:rPr>
          <w:rFonts w:ascii="Corbel" w:hAnsi="Corbel"/>
          <w:i/>
          <w:sz w:val="18"/>
          <w:szCs w:val="18"/>
        </w:rPr>
        <w:t>von Textil- und Bekleidungsherstellern im Bereich Strickmode, Wäsche</w:t>
      </w:r>
      <w:r w:rsidRPr="00816B48">
        <w:rPr>
          <w:rFonts w:ascii="Corbel" w:hAnsi="Corbel"/>
          <w:i/>
          <w:sz w:val="18"/>
          <w:szCs w:val="18"/>
        </w:rPr>
        <w:t xml:space="preserve"> und Maschenstoffen auf nationaler und internationaler Ebene.</w:t>
      </w:r>
      <w:r w:rsidR="00371716" w:rsidRPr="00816B48">
        <w:rPr>
          <w:rFonts w:ascii="Corbel" w:hAnsi="Corbel"/>
          <w:i/>
          <w:sz w:val="18"/>
          <w:szCs w:val="18"/>
        </w:rPr>
        <w:t xml:space="preserve"> Die deutsche Maschen-Branche steht für einen Jahresumsatz von 4,5 Milliarden Euro. Ihr gehören rund 250 Unternehmen mit rund 20.500 Inlandsbeschäftigten an.</w:t>
      </w:r>
    </w:p>
    <w:p w14:paraId="7DDBAB18" w14:textId="175B5CC5" w:rsidR="00DB4977" w:rsidRPr="0036565A" w:rsidRDefault="00DB4977" w:rsidP="003242AA">
      <w:pPr>
        <w:spacing w:line="240" w:lineRule="auto"/>
        <w:ind w:right="565"/>
        <w:rPr>
          <w:rFonts w:ascii="Corbel" w:hAnsi="Corbel"/>
          <w:i/>
          <w:sz w:val="18"/>
          <w:szCs w:val="18"/>
        </w:rPr>
      </w:pPr>
    </w:p>
    <w:p w14:paraId="02E27D51" w14:textId="2702B90D" w:rsidR="00A8668B" w:rsidRPr="00C73529" w:rsidRDefault="0036565A" w:rsidP="0036565A">
      <w:pPr>
        <w:spacing w:line="240" w:lineRule="auto"/>
        <w:ind w:right="565"/>
        <w:rPr>
          <w:rFonts w:ascii="Corbel" w:hAnsi="Corbel"/>
          <w:i/>
        </w:rPr>
      </w:pPr>
      <w:r>
        <w:rPr>
          <w:rFonts w:ascii="Corbel" w:hAnsi="Corbel"/>
          <w:i/>
          <w:noProof/>
        </w:rPr>
        <w:drawing>
          <wp:anchor distT="0" distB="0" distL="114300" distR="114300" simplePos="0" relativeHeight="251660288" behindDoc="1" locked="0" layoutInCell="1" allowOverlap="1" wp14:anchorId="2DD8CD3C" wp14:editId="0C692FFF">
            <wp:simplePos x="0" y="0"/>
            <wp:positionH relativeFrom="column">
              <wp:posOffset>635</wp:posOffset>
            </wp:positionH>
            <wp:positionV relativeFrom="paragraph">
              <wp:posOffset>46355</wp:posOffset>
            </wp:positionV>
            <wp:extent cx="1724025" cy="50038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gnet Textiles for a better lif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E2B5F" w14:textId="77777777" w:rsidR="00506A65" w:rsidRPr="00C73529" w:rsidRDefault="00506A65" w:rsidP="0036565A">
      <w:pPr>
        <w:spacing w:line="240" w:lineRule="auto"/>
        <w:ind w:right="1531"/>
        <w:rPr>
          <w:rFonts w:ascii="Corbel" w:hAnsi="Corbel"/>
          <w:i/>
        </w:rPr>
      </w:pPr>
    </w:p>
    <w:sectPr w:rsidR="00506A65" w:rsidRPr="00C73529" w:rsidSect="00CF35EF">
      <w:headerReference w:type="default" r:id="rId13"/>
      <w:headerReference w:type="first" r:id="rId14"/>
      <w:footerReference w:type="first" r:id="rId15"/>
      <w:type w:val="continuous"/>
      <w:pgSz w:w="11906" w:h="16838" w:code="9"/>
      <w:pgMar w:top="2835" w:right="3401" w:bottom="284" w:left="1304" w:header="1021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7A7F4F" w14:textId="77777777" w:rsidR="00756EE4" w:rsidRDefault="00756EE4">
      <w:r>
        <w:separator/>
      </w:r>
    </w:p>
  </w:endnote>
  <w:endnote w:type="continuationSeparator" w:id="0">
    <w:p w14:paraId="6ED41631" w14:textId="77777777" w:rsidR="00756EE4" w:rsidRDefault="00756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Lt BT">
    <w:altName w:val="Segoe UI Semilight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Linotype Univers 330 Light">
    <w:altName w:val="Corbel"/>
    <w:panose1 w:val="020B0403030202020203"/>
    <w:charset w:val="00"/>
    <w:family w:val="swiss"/>
    <w:pitch w:val="variable"/>
    <w:sig w:usb0="800000AF" w:usb1="5000204A" w:usb2="00000000" w:usb3="00000000" w:csb0="0000009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2518" w:type="dxa"/>
      <w:tblLook w:val="04A0" w:firstRow="1" w:lastRow="0" w:firstColumn="1" w:lastColumn="0" w:noHBand="0" w:noVBand="1"/>
    </w:tblPr>
    <w:tblGrid>
      <w:gridCol w:w="454"/>
      <w:gridCol w:w="2064"/>
    </w:tblGrid>
    <w:tr w:rsidR="00D41E2F" w:rsidRPr="0001795E" w14:paraId="0E49EE76" w14:textId="77777777" w:rsidTr="006B4C7E">
      <w:tc>
        <w:tcPr>
          <w:tcW w:w="454" w:type="dxa"/>
        </w:tcPr>
        <w:p w14:paraId="405D8F03" w14:textId="77777777" w:rsidR="00D41E2F" w:rsidRPr="0001795E" w:rsidRDefault="00D41E2F" w:rsidP="0001795E">
          <w:pPr>
            <w:framePr w:w="2268" w:h="3062" w:hRule="exact" w:hSpace="181" w:wrap="around" w:vAnchor="page" w:hAnchor="page" w:x="8393" w:y="13439" w:anchorLock="1"/>
            <w:spacing w:before="40" w:line="220" w:lineRule="exact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</w:p>
      </w:tc>
      <w:tc>
        <w:tcPr>
          <w:tcW w:w="2064" w:type="dxa"/>
          <w:tcMar>
            <w:left w:w="0" w:type="dxa"/>
            <w:right w:w="0" w:type="dxa"/>
          </w:tcMar>
          <w:vAlign w:val="bottom"/>
        </w:tcPr>
        <w:p w14:paraId="6044354A" w14:textId="77777777" w:rsidR="00F46659" w:rsidRPr="0001795E" w:rsidRDefault="00F46659" w:rsidP="0001795E">
          <w:pPr>
            <w:framePr w:w="2268" w:h="3062" w:hRule="exact" w:hSpace="181" w:wrap="around" w:vAnchor="page" w:hAnchor="page" w:x="8393" w:y="13439" w:anchorLock="1"/>
            <w:shd w:val="solid" w:color="FFFFFF" w:fill="FFFFFF"/>
            <w:spacing w:line="240" w:lineRule="auto"/>
            <w:rPr>
              <w:rFonts w:ascii="Linotype Univers 330 Light" w:hAnsi="Linotype Univers 330 Light"/>
              <w:b/>
              <w:sz w:val="15"/>
              <w:szCs w:val="15"/>
            </w:rPr>
          </w:pPr>
          <w:r w:rsidRPr="0001795E">
            <w:rPr>
              <w:rFonts w:ascii="Linotype Univers 330 Light" w:hAnsi="Linotype Univers 330 Light"/>
              <w:b/>
              <w:sz w:val="15"/>
              <w:szCs w:val="15"/>
            </w:rPr>
            <w:t xml:space="preserve">Gesamtverband </w:t>
          </w:r>
        </w:p>
        <w:p w14:paraId="33BD3180" w14:textId="77777777" w:rsidR="00F46659" w:rsidRPr="0001795E" w:rsidRDefault="00F46659" w:rsidP="0001795E">
          <w:pPr>
            <w:framePr w:w="2268" w:h="3062" w:hRule="exact" w:hSpace="181" w:wrap="around" w:vAnchor="page" w:hAnchor="page" w:x="8393" w:y="13439" w:anchorLock="1"/>
            <w:shd w:val="solid" w:color="FFFFFF" w:fill="FFFFFF"/>
            <w:spacing w:line="240" w:lineRule="auto"/>
            <w:rPr>
              <w:rFonts w:ascii="Linotype Univers 330 Light" w:hAnsi="Linotype Univers 330 Light"/>
              <w:b/>
              <w:sz w:val="15"/>
              <w:szCs w:val="15"/>
            </w:rPr>
          </w:pPr>
          <w:r w:rsidRPr="0001795E">
            <w:rPr>
              <w:rFonts w:ascii="Linotype Univers 330 Light" w:hAnsi="Linotype Univers 330 Light"/>
              <w:b/>
              <w:sz w:val="15"/>
              <w:szCs w:val="15"/>
            </w:rPr>
            <w:t>der deutschen</w:t>
          </w:r>
        </w:p>
        <w:p w14:paraId="7C20B843" w14:textId="77777777" w:rsidR="00D41E2F" w:rsidRPr="0001795E" w:rsidRDefault="00F46659" w:rsidP="0001795E">
          <w:pPr>
            <w:framePr w:w="2268" w:h="3062" w:hRule="exact" w:hSpace="181" w:wrap="around" w:vAnchor="page" w:hAnchor="page" w:x="8393" w:y="13439" w:anchorLock="1"/>
            <w:spacing w:line="240" w:lineRule="auto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  <w:r w:rsidRPr="0001795E">
            <w:rPr>
              <w:rFonts w:ascii="Linotype Univers 330 Light" w:hAnsi="Linotype Univers 330 Light"/>
              <w:b/>
              <w:sz w:val="15"/>
              <w:szCs w:val="15"/>
            </w:rPr>
            <w:t>Maschenindustrie e.V.</w:t>
          </w:r>
        </w:p>
      </w:tc>
    </w:tr>
    <w:tr w:rsidR="00D41E2F" w:rsidRPr="0001795E" w14:paraId="482A9341" w14:textId="77777777" w:rsidTr="006B4C7E">
      <w:tc>
        <w:tcPr>
          <w:tcW w:w="454" w:type="dxa"/>
        </w:tcPr>
        <w:p w14:paraId="454DCBC1" w14:textId="77777777" w:rsidR="00D41E2F" w:rsidRPr="0001795E" w:rsidRDefault="00591DA5" w:rsidP="0001795E">
          <w:pPr>
            <w:framePr w:w="2268" w:h="3062" w:hRule="exact" w:hSpace="181" w:wrap="around" w:vAnchor="page" w:hAnchor="page" w:x="8393" w:y="13439" w:anchorLock="1"/>
            <w:spacing w:before="40" w:line="220" w:lineRule="exact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  <w:r>
            <w:rPr>
              <w:rFonts w:ascii="Linotype Univers 330 Light" w:hAnsi="Linotype Univers 330 Light"/>
              <w:b/>
              <w:noProof/>
              <w:spacing w:val="14"/>
              <w:sz w:val="15"/>
              <w:szCs w:val="15"/>
            </w:rPr>
            <w:drawing>
              <wp:anchor distT="0" distB="0" distL="114300" distR="114300" simplePos="0" relativeHeight="251656192" behindDoc="0" locked="1" layoutInCell="1" allowOverlap="1" wp14:anchorId="2FF8503F" wp14:editId="642B455F">
                <wp:simplePos x="0" y="0"/>
                <wp:positionH relativeFrom="column">
                  <wp:posOffset>71755</wp:posOffset>
                </wp:positionH>
                <wp:positionV relativeFrom="paragraph">
                  <wp:posOffset>120015</wp:posOffset>
                </wp:positionV>
                <wp:extent cx="68580" cy="45720"/>
                <wp:effectExtent l="0" t="0" r="7620" b="0"/>
                <wp:wrapNone/>
                <wp:docPr id="37" name="Bild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" cy="457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064" w:type="dxa"/>
          <w:tcMar>
            <w:left w:w="0" w:type="dxa"/>
            <w:right w:w="0" w:type="dxa"/>
          </w:tcMar>
          <w:vAlign w:val="bottom"/>
        </w:tcPr>
        <w:p w14:paraId="548E8F5E" w14:textId="77777777" w:rsidR="00D41E2F" w:rsidRPr="0001795E" w:rsidRDefault="00F87BBF" w:rsidP="0001795E">
          <w:pPr>
            <w:framePr w:w="2268" w:h="3062" w:hRule="exact" w:hSpace="181" w:wrap="around" w:vAnchor="page" w:hAnchor="page" w:x="8393" w:y="13439" w:anchorLock="1"/>
            <w:spacing w:before="120" w:line="240" w:lineRule="auto"/>
            <w:rPr>
              <w:rFonts w:ascii="Linotype Univers 330 Light" w:hAnsi="Linotype Univers 330 Light"/>
              <w:sz w:val="14"/>
              <w:szCs w:val="14"/>
            </w:rPr>
          </w:pPr>
          <w:r>
            <w:rPr>
              <w:rFonts w:ascii="Linotype Univers 330 Light" w:hAnsi="Linotype Univers 330 Light"/>
              <w:sz w:val="14"/>
              <w:szCs w:val="14"/>
            </w:rPr>
            <w:t>Ulmer Str. 300</w:t>
          </w:r>
        </w:p>
        <w:p w14:paraId="7C1EE455" w14:textId="77777777" w:rsidR="00D41E2F" w:rsidRPr="0001795E" w:rsidRDefault="00D41E2F" w:rsidP="00F87BBF">
          <w:pPr>
            <w:framePr w:w="2268" w:h="3062" w:hRule="exact" w:hSpace="181" w:wrap="around" w:vAnchor="page" w:hAnchor="page" w:x="8393" w:y="13439" w:anchorLock="1"/>
            <w:spacing w:line="240" w:lineRule="auto"/>
            <w:rPr>
              <w:rFonts w:ascii="Linotype Univers 330 Light" w:hAnsi="Linotype Univers 330 Light"/>
              <w:sz w:val="14"/>
              <w:szCs w:val="14"/>
            </w:rPr>
          </w:pPr>
          <w:r w:rsidRPr="0001795E">
            <w:rPr>
              <w:rFonts w:ascii="Linotype Univers 330 Light" w:hAnsi="Linotype Univers 330 Light"/>
              <w:sz w:val="14"/>
              <w:szCs w:val="14"/>
            </w:rPr>
            <w:t>70</w:t>
          </w:r>
          <w:r w:rsidR="00F87BBF">
            <w:rPr>
              <w:rFonts w:ascii="Linotype Univers 330 Light" w:hAnsi="Linotype Univers 330 Light"/>
              <w:sz w:val="14"/>
              <w:szCs w:val="14"/>
            </w:rPr>
            <w:t>327</w:t>
          </w:r>
          <w:r w:rsidRPr="0001795E">
            <w:rPr>
              <w:rFonts w:ascii="Linotype Univers 330 Light" w:hAnsi="Linotype Univers 330 Light"/>
              <w:sz w:val="14"/>
              <w:szCs w:val="14"/>
            </w:rPr>
            <w:t xml:space="preserve"> Stuttgart</w:t>
          </w:r>
        </w:p>
      </w:tc>
    </w:tr>
    <w:tr w:rsidR="00D41E2F" w:rsidRPr="0001795E" w14:paraId="704E8EE3" w14:textId="77777777" w:rsidTr="006B4C7E">
      <w:tc>
        <w:tcPr>
          <w:tcW w:w="454" w:type="dxa"/>
        </w:tcPr>
        <w:p w14:paraId="2460008D" w14:textId="77777777" w:rsidR="00D41E2F" w:rsidRPr="0001795E" w:rsidRDefault="00591DA5" w:rsidP="0001795E">
          <w:pPr>
            <w:framePr w:w="2268" w:h="3062" w:hRule="exact" w:hSpace="181" w:wrap="around" w:vAnchor="page" w:hAnchor="page" w:x="8393" w:y="13439" w:anchorLock="1"/>
            <w:spacing w:before="40" w:line="220" w:lineRule="exact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  <w:r>
            <w:rPr>
              <w:rFonts w:ascii="Linotype Univers 330 Light" w:hAnsi="Linotype Univers 330 Light"/>
              <w:b/>
              <w:noProof/>
              <w:spacing w:val="14"/>
              <w:sz w:val="15"/>
              <w:szCs w:val="15"/>
            </w:rPr>
            <w:drawing>
              <wp:anchor distT="0" distB="0" distL="114300" distR="114300" simplePos="0" relativeHeight="251655168" behindDoc="0" locked="1" layoutInCell="1" allowOverlap="1" wp14:anchorId="6B112819" wp14:editId="0C3C3814">
                <wp:simplePos x="0" y="0"/>
                <wp:positionH relativeFrom="column">
                  <wp:posOffset>71755</wp:posOffset>
                </wp:positionH>
                <wp:positionV relativeFrom="paragraph">
                  <wp:posOffset>67945</wp:posOffset>
                </wp:positionV>
                <wp:extent cx="45085" cy="71120"/>
                <wp:effectExtent l="0" t="0" r="0" b="5080"/>
                <wp:wrapNone/>
                <wp:docPr id="38" name="Bild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085" cy="711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064" w:type="dxa"/>
          <w:tcMar>
            <w:left w:w="0" w:type="dxa"/>
            <w:right w:w="0" w:type="dxa"/>
          </w:tcMar>
          <w:vAlign w:val="bottom"/>
        </w:tcPr>
        <w:p w14:paraId="1201F632" w14:textId="77777777" w:rsidR="00D41E2F" w:rsidRPr="0001795E" w:rsidRDefault="00D41E2F" w:rsidP="00F87BBF">
          <w:pPr>
            <w:framePr w:w="2268" w:h="3062" w:hRule="exact" w:hSpace="181" w:wrap="around" w:vAnchor="page" w:hAnchor="page" w:x="8393" w:y="13439" w:anchorLock="1"/>
            <w:spacing w:line="240" w:lineRule="auto"/>
            <w:rPr>
              <w:rFonts w:ascii="Linotype Univers 330 Light" w:hAnsi="Linotype Univers 330 Light"/>
              <w:b/>
              <w:spacing w:val="14"/>
              <w:sz w:val="14"/>
              <w:szCs w:val="14"/>
            </w:rPr>
          </w:pPr>
          <w:r w:rsidRPr="0001795E">
            <w:rPr>
              <w:rFonts w:ascii="Linotype Univers 330 Light" w:hAnsi="Linotype Univers 330 Light"/>
              <w:sz w:val="14"/>
              <w:szCs w:val="14"/>
            </w:rPr>
            <w:t xml:space="preserve">Telefon +49 711 </w:t>
          </w:r>
          <w:r w:rsidR="00F87BBF">
            <w:rPr>
              <w:rFonts w:ascii="Linotype Univers 330 Light" w:hAnsi="Linotype Univers 330 Light"/>
              <w:sz w:val="14"/>
              <w:szCs w:val="14"/>
            </w:rPr>
            <w:t>5052 841-0</w:t>
          </w:r>
        </w:p>
      </w:tc>
    </w:tr>
    <w:tr w:rsidR="00D41E2F" w:rsidRPr="0001795E" w14:paraId="5B1F07C6" w14:textId="77777777" w:rsidTr="006B4C7E">
      <w:tc>
        <w:tcPr>
          <w:tcW w:w="454" w:type="dxa"/>
        </w:tcPr>
        <w:p w14:paraId="10CC998C" w14:textId="77777777" w:rsidR="00D41E2F" w:rsidRPr="0001795E" w:rsidRDefault="00591DA5" w:rsidP="0001795E">
          <w:pPr>
            <w:framePr w:w="2268" w:h="3062" w:hRule="exact" w:hSpace="181" w:wrap="around" w:vAnchor="page" w:hAnchor="page" w:x="8393" w:y="13439" w:anchorLock="1"/>
            <w:spacing w:before="40" w:line="220" w:lineRule="exact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  <w:r>
            <w:rPr>
              <w:rFonts w:ascii="Linotype Univers 330 Light" w:hAnsi="Linotype Univers 330 Light"/>
              <w:b/>
              <w:noProof/>
              <w:spacing w:val="14"/>
              <w:sz w:val="15"/>
              <w:szCs w:val="15"/>
            </w:rPr>
            <w:drawing>
              <wp:anchor distT="0" distB="0" distL="114300" distR="114300" simplePos="0" relativeHeight="251657216" behindDoc="0" locked="1" layoutInCell="1" allowOverlap="1" wp14:anchorId="7D400771" wp14:editId="1C6A7263">
                <wp:simplePos x="0" y="0"/>
                <wp:positionH relativeFrom="column">
                  <wp:posOffset>62230</wp:posOffset>
                </wp:positionH>
                <wp:positionV relativeFrom="paragraph">
                  <wp:posOffset>80645</wp:posOffset>
                </wp:positionV>
                <wp:extent cx="78105" cy="64770"/>
                <wp:effectExtent l="0" t="0" r="0" b="0"/>
                <wp:wrapNone/>
                <wp:docPr id="39" name="Bild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" cy="647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064" w:type="dxa"/>
          <w:tcMar>
            <w:left w:w="0" w:type="dxa"/>
            <w:right w:w="0" w:type="dxa"/>
          </w:tcMar>
          <w:vAlign w:val="bottom"/>
        </w:tcPr>
        <w:p w14:paraId="142B45BC" w14:textId="77777777" w:rsidR="00D41E2F" w:rsidRPr="0001795E" w:rsidRDefault="00D41E2F" w:rsidP="00F87BBF">
          <w:pPr>
            <w:framePr w:w="2268" w:h="3062" w:hRule="exact" w:hSpace="181" w:wrap="around" w:vAnchor="page" w:hAnchor="page" w:x="8393" w:y="13439" w:anchorLock="1"/>
            <w:tabs>
              <w:tab w:val="left" w:pos="567"/>
            </w:tabs>
            <w:spacing w:line="240" w:lineRule="auto"/>
            <w:rPr>
              <w:rFonts w:ascii="Linotype Univers 330 Light" w:hAnsi="Linotype Univers 330 Light"/>
              <w:b/>
              <w:spacing w:val="14"/>
              <w:sz w:val="14"/>
              <w:szCs w:val="14"/>
            </w:rPr>
          </w:pPr>
          <w:proofErr w:type="gramStart"/>
          <w:r w:rsidRPr="0001795E">
            <w:rPr>
              <w:rFonts w:ascii="Linotype Univers 330 Light" w:hAnsi="Linotype Univers 330 Light"/>
              <w:sz w:val="14"/>
              <w:szCs w:val="14"/>
            </w:rPr>
            <w:t xml:space="preserve">Telefax </w:t>
          </w:r>
          <w:r w:rsidRPr="0001795E">
            <w:rPr>
              <w:rFonts w:ascii="Linotype Univers 330 Light" w:hAnsi="Linotype Univers 330 Light"/>
              <w:spacing w:val="-24"/>
              <w:sz w:val="14"/>
              <w:szCs w:val="14"/>
            </w:rPr>
            <w:t xml:space="preserve"> </w:t>
          </w:r>
          <w:r w:rsidRPr="0001795E">
            <w:rPr>
              <w:rFonts w:ascii="Linotype Univers 330 Light" w:hAnsi="Linotype Univers 330 Light"/>
              <w:sz w:val="14"/>
              <w:szCs w:val="14"/>
            </w:rPr>
            <w:t>+</w:t>
          </w:r>
          <w:proofErr w:type="gramEnd"/>
          <w:r w:rsidRPr="0001795E">
            <w:rPr>
              <w:rFonts w:ascii="Linotype Univers 330 Light" w:hAnsi="Linotype Univers 330 Light"/>
              <w:sz w:val="14"/>
              <w:szCs w:val="14"/>
            </w:rPr>
            <w:t xml:space="preserve">49 711 </w:t>
          </w:r>
          <w:r w:rsidR="00F87BBF">
            <w:rPr>
              <w:rFonts w:ascii="Linotype Univers 330 Light" w:hAnsi="Linotype Univers 330 Light"/>
              <w:sz w:val="14"/>
              <w:szCs w:val="14"/>
            </w:rPr>
            <w:t>5052 841-4</w:t>
          </w:r>
        </w:p>
      </w:tc>
    </w:tr>
    <w:tr w:rsidR="005D1723" w:rsidRPr="0001795E" w14:paraId="7998CDB7" w14:textId="77777777" w:rsidTr="006B4C7E">
      <w:tc>
        <w:tcPr>
          <w:tcW w:w="454" w:type="dxa"/>
        </w:tcPr>
        <w:p w14:paraId="507A25E6" w14:textId="77777777" w:rsidR="005D1723" w:rsidRPr="0001795E" w:rsidRDefault="005D1723" w:rsidP="0001795E">
          <w:pPr>
            <w:framePr w:w="2268" w:h="3062" w:hRule="exact" w:hSpace="181" w:wrap="around" w:vAnchor="page" w:hAnchor="page" w:x="8393" w:y="13439" w:anchorLock="1"/>
            <w:spacing w:before="40" w:line="220" w:lineRule="exact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</w:p>
      </w:tc>
      <w:tc>
        <w:tcPr>
          <w:tcW w:w="2064" w:type="dxa"/>
          <w:tcMar>
            <w:left w:w="0" w:type="dxa"/>
            <w:right w:w="0" w:type="dxa"/>
          </w:tcMar>
          <w:vAlign w:val="bottom"/>
        </w:tcPr>
        <w:p w14:paraId="790CC2C4" w14:textId="77777777" w:rsidR="005D1723" w:rsidRPr="0001795E" w:rsidRDefault="005D1723" w:rsidP="0001795E">
          <w:pPr>
            <w:framePr w:w="2268" w:h="3062" w:hRule="exact" w:hSpace="181" w:wrap="around" w:vAnchor="page" w:hAnchor="page" w:x="8393" w:y="13439" w:anchorLock="1"/>
            <w:spacing w:line="240" w:lineRule="auto"/>
            <w:rPr>
              <w:rFonts w:ascii="Linotype Univers 330 Light" w:hAnsi="Linotype Univers 330 Light"/>
              <w:sz w:val="14"/>
              <w:szCs w:val="14"/>
            </w:rPr>
          </w:pPr>
          <w:r>
            <w:rPr>
              <w:rFonts w:ascii="Linotype Univers 330 Light" w:hAnsi="Linotype Univers 330 Light"/>
              <w:sz w:val="14"/>
              <w:szCs w:val="14"/>
            </w:rPr>
            <w:t>info@gesamtmasche.de</w:t>
          </w:r>
        </w:p>
      </w:tc>
    </w:tr>
    <w:tr w:rsidR="00D41E2F" w:rsidRPr="0001795E" w14:paraId="1C8324D7" w14:textId="77777777" w:rsidTr="006B4C7E">
      <w:tc>
        <w:tcPr>
          <w:tcW w:w="454" w:type="dxa"/>
        </w:tcPr>
        <w:p w14:paraId="7618D0B3" w14:textId="77777777" w:rsidR="00D41E2F" w:rsidRPr="0001795E" w:rsidRDefault="00D41E2F" w:rsidP="0001795E">
          <w:pPr>
            <w:framePr w:w="2268" w:h="3062" w:hRule="exact" w:hSpace="181" w:wrap="around" w:vAnchor="page" w:hAnchor="page" w:x="8393" w:y="13439" w:anchorLock="1"/>
            <w:spacing w:before="40" w:line="220" w:lineRule="exact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</w:p>
      </w:tc>
      <w:tc>
        <w:tcPr>
          <w:tcW w:w="2064" w:type="dxa"/>
          <w:tcMar>
            <w:left w:w="0" w:type="dxa"/>
            <w:right w:w="0" w:type="dxa"/>
          </w:tcMar>
          <w:vAlign w:val="bottom"/>
        </w:tcPr>
        <w:p w14:paraId="310B6089" w14:textId="77777777" w:rsidR="00D41E2F" w:rsidRPr="0001795E" w:rsidRDefault="00D41E2F" w:rsidP="0001795E">
          <w:pPr>
            <w:framePr w:w="2268" w:h="3062" w:hRule="exact" w:hSpace="181" w:wrap="around" w:vAnchor="page" w:hAnchor="page" w:x="8393" w:y="13439" w:anchorLock="1"/>
            <w:spacing w:line="240" w:lineRule="auto"/>
            <w:rPr>
              <w:rFonts w:ascii="Linotype Univers 330 Light" w:hAnsi="Linotype Univers 330 Light"/>
              <w:sz w:val="14"/>
              <w:szCs w:val="14"/>
            </w:rPr>
          </w:pPr>
          <w:r w:rsidRPr="0001795E">
            <w:rPr>
              <w:rFonts w:ascii="Linotype Univers 330 Light" w:hAnsi="Linotype Univers 330 Light"/>
              <w:sz w:val="14"/>
              <w:szCs w:val="14"/>
            </w:rPr>
            <w:t>www.gesamtmasche.de</w:t>
          </w:r>
        </w:p>
      </w:tc>
    </w:tr>
  </w:tbl>
  <w:p w14:paraId="6E290101" w14:textId="77777777" w:rsidR="00D41E2F" w:rsidRDefault="00D41E2F" w:rsidP="00F70CE6">
    <w:pPr>
      <w:framePr w:w="2268" w:h="3062" w:hRule="exact" w:hSpace="181" w:wrap="around" w:vAnchor="page" w:hAnchor="page" w:x="8393" w:y="13439" w:anchorLock="1"/>
      <w:spacing w:before="60" w:line="200" w:lineRule="exact"/>
      <w:rPr>
        <w:rFonts w:ascii="Futura Lt BT" w:hAnsi="Futura Lt BT"/>
        <w:vanish/>
        <w:sz w:val="16"/>
      </w:rPr>
    </w:pPr>
  </w:p>
  <w:p w14:paraId="36186658" w14:textId="77777777" w:rsidR="00D41E2F" w:rsidRDefault="00D41E2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B7F671" w14:textId="77777777" w:rsidR="00756EE4" w:rsidRDefault="00756EE4">
      <w:r>
        <w:separator/>
      </w:r>
    </w:p>
  </w:footnote>
  <w:footnote w:type="continuationSeparator" w:id="0">
    <w:p w14:paraId="7909DE28" w14:textId="77777777" w:rsidR="00756EE4" w:rsidRDefault="00756E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3E550" w14:textId="77777777" w:rsidR="00B12741" w:rsidRPr="00DF237B" w:rsidRDefault="00D41E2F" w:rsidP="00B12741">
    <w:pPr>
      <w:spacing w:line="240" w:lineRule="auto"/>
      <w:ind w:right="565"/>
      <w:rPr>
        <w:rFonts w:ascii="Linotype Univers 330 Light" w:hAnsi="Linotype Univers 330 Light"/>
      </w:rPr>
    </w:pPr>
    <w:r w:rsidRPr="00B12741">
      <w:rPr>
        <w:rFonts w:ascii="Linotype Univers 330 Light" w:hAnsi="Linotype Univers 330 Light"/>
      </w:rPr>
      <w:t xml:space="preserve">- Seite </w:t>
    </w:r>
    <w:r w:rsidRPr="00B12741">
      <w:rPr>
        <w:rFonts w:ascii="Linotype Univers 330 Light" w:hAnsi="Linotype Univers 330 Light"/>
      </w:rPr>
      <w:fldChar w:fldCharType="begin"/>
    </w:r>
    <w:r w:rsidRPr="00B12741">
      <w:rPr>
        <w:rFonts w:ascii="Linotype Univers 330 Light" w:hAnsi="Linotype Univers 330 Light"/>
      </w:rPr>
      <w:instrText xml:space="preserve"> PAGE </w:instrText>
    </w:r>
    <w:r w:rsidRPr="00B12741">
      <w:rPr>
        <w:rFonts w:ascii="Linotype Univers 330 Light" w:hAnsi="Linotype Univers 330 Light"/>
      </w:rPr>
      <w:fldChar w:fldCharType="separate"/>
    </w:r>
    <w:r w:rsidR="009065BA">
      <w:rPr>
        <w:rFonts w:ascii="Linotype Univers 330 Light" w:hAnsi="Linotype Univers 330 Light"/>
        <w:noProof/>
      </w:rPr>
      <w:t>2</w:t>
    </w:r>
    <w:r w:rsidRPr="00B12741">
      <w:rPr>
        <w:rFonts w:ascii="Linotype Univers 330 Light" w:hAnsi="Linotype Univers 330 Light"/>
      </w:rPr>
      <w:fldChar w:fldCharType="end"/>
    </w:r>
    <w:r w:rsidRPr="00B12741">
      <w:rPr>
        <w:rFonts w:ascii="Linotype Univers 330 Light" w:hAnsi="Linotype Univers 330 Light"/>
      </w:rPr>
      <w:t xml:space="preserve"> -</w:t>
    </w:r>
  </w:p>
  <w:p w14:paraId="62B12B31" w14:textId="77777777" w:rsidR="00D41E2F" w:rsidRDefault="00D41E2F" w:rsidP="00AE72DC">
    <w:pPr>
      <w:pStyle w:val="Kopfzeile"/>
      <w:rPr>
        <w:rStyle w:val="Seitenzahl"/>
      </w:rPr>
    </w:pPr>
  </w:p>
  <w:p w14:paraId="41D2DDD4" w14:textId="77777777" w:rsidR="00D41E2F" w:rsidRDefault="00D41E2F" w:rsidP="00AE72DC">
    <w:pPr>
      <w:pStyle w:val="Kopfzeile"/>
    </w:pPr>
  </w:p>
  <w:p w14:paraId="5194DE7D" w14:textId="77777777" w:rsidR="00D41E2F" w:rsidRDefault="00D41E2F" w:rsidP="00AE72D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192" w:type="dxa"/>
      <w:tblInd w:w="-1452" w:type="dxa"/>
      <w:tblLook w:val="04A0" w:firstRow="1" w:lastRow="0" w:firstColumn="1" w:lastColumn="0" w:noHBand="0" w:noVBand="1"/>
    </w:tblPr>
    <w:tblGrid>
      <w:gridCol w:w="5840"/>
      <w:gridCol w:w="6352"/>
    </w:tblGrid>
    <w:tr w:rsidR="00F672D2" w:rsidRPr="00954757" w14:paraId="58858C5D" w14:textId="77777777" w:rsidTr="00954757">
      <w:tc>
        <w:tcPr>
          <w:tcW w:w="5840" w:type="dxa"/>
        </w:tcPr>
        <w:p w14:paraId="3DEE927E" w14:textId="77777777" w:rsidR="00F672D2" w:rsidRPr="00954757" w:rsidRDefault="00F672D2" w:rsidP="00954757">
          <w:pPr>
            <w:pStyle w:val="Kopfzeile"/>
            <w:tabs>
              <w:tab w:val="clear" w:pos="4536"/>
              <w:tab w:val="clear" w:pos="9072"/>
            </w:tabs>
            <w:spacing w:line="240" w:lineRule="atLeast"/>
            <w:ind w:left="152" w:right="-2126"/>
            <w:rPr>
              <w:rFonts w:ascii="Verdana" w:hAnsi="Verdana"/>
              <w:spacing w:val="20"/>
              <w:sz w:val="28"/>
              <w:szCs w:val="28"/>
            </w:rPr>
          </w:pPr>
        </w:p>
      </w:tc>
      <w:tc>
        <w:tcPr>
          <w:tcW w:w="6352" w:type="dxa"/>
        </w:tcPr>
        <w:p w14:paraId="0476B189" w14:textId="77777777" w:rsidR="00F672D2" w:rsidRPr="00954757" w:rsidRDefault="00F672D2" w:rsidP="00954757">
          <w:pPr>
            <w:pStyle w:val="Kopfzeile"/>
            <w:tabs>
              <w:tab w:val="clear" w:pos="4536"/>
              <w:tab w:val="clear" w:pos="9072"/>
            </w:tabs>
            <w:ind w:right="-2128"/>
            <w:rPr>
              <w:rFonts w:ascii="Verdana" w:hAnsi="Verdana"/>
              <w:spacing w:val="20"/>
              <w:sz w:val="28"/>
              <w:szCs w:val="28"/>
            </w:rPr>
          </w:pPr>
        </w:p>
      </w:tc>
    </w:tr>
  </w:tbl>
  <w:p w14:paraId="1666C373" w14:textId="77777777" w:rsidR="00D41E2F" w:rsidRDefault="00D41E2F" w:rsidP="00B63335">
    <w:pPr>
      <w:pStyle w:val="Kopfzeile"/>
      <w:tabs>
        <w:tab w:val="clear" w:pos="4536"/>
        <w:tab w:val="clear" w:pos="9072"/>
      </w:tabs>
      <w:ind w:left="1416" w:right="-2128"/>
      <w:rPr>
        <w:rFonts w:ascii="Verdana" w:hAnsi="Verdana"/>
        <w:spacing w:val="20"/>
        <w:sz w:val="28"/>
        <w:szCs w:val="28"/>
      </w:rPr>
    </w:pPr>
  </w:p>
  <w:tbl>
    <w:tblPr>
      <w:tblW w:w="2754" w:type="dxa"/>
      <w:tblLook w:val="04A0" w:firstRow="1" w:lastRow="0" w:firstColumn="1" w:lastColumn="0" w:noHBand="0" w:noVBand="1"/>
    </w:tblPr>
    <w:tblGrid>
      <w:gridCol w:w="454"/>
      <w:gridCol w:w="2300"/>
    </w:tblGrid>
    <w:tr w:rsidR="00D41E2F" w:rsidRPr="0001795E" w14:paraId="1B182881" w14:textId="77777777" w:rsidTr="007601FC">
      <w:tc>
        <w:tcPr>
          <w:tcW w:w="454" w:type="dxa"/>
        </w:tcPr>
        <w:p w14:paraId="7F64C952" w14:textId="77777777" w:rsidR="00D41E2F" w:rsidRPr="0001795E" w:rsidRDefault="00D41E2F" w:rsidP="0001795E">
          <w:pPr>
            <w:framePr w:w="2512" w:h="2200" w:hRule="exact" w:hSpace="181" w:wrap="around" w:vAnchor="page" w:hAnchor="page" w:x="8393" w:y="2836" w:anchorLock="1"/>
            <w:spacing w:line="220" w:lineRule="exact"/>
            <w:rPr>
              <w:rFonts w:ascii="Linotype Univers 330 Light" w:hAnsi="Linotype Univers 330 Light"/>
              <w:b/>
              <w:sz w:val="15"/>
              <w:szCs w:val="15"/>
            </w:rPr>
          </w:pPr>
        </w:p>
      </w:tc>
      <w:tc>
        <w:tcPr>
          <w:tcW w:w="2300" w:type="dxa"/>
          <w:tcMar>
            <w:left w:w="0" w:type="dxa"/>
            <w:right w:w="0" w:type="dxa"/>
          </w:tcMar>
        </w:tcPr>
        <w:p w14:paraId="588C57FB" w14:textId="77777777" w:rsidR="00D41E2F" w:rsidRPr="0001795E" w:rsidRDefault="00D41E2F" w:rsidP="0001795E">
          <w:pPr>
            <w:framePr w:w="2512" w:h="2200" w:hRule="exact" w:hSpace="181" w:wrap="around" w:vAnchor="page" w:hAnchor="page" w:x="8393" w:y="2836" w:anchorLock="1"/>
            <w:spacing w:line="240" w:lineRule="auto"/>
            <w:rPr>
              <w:rFonts w:ascii="Linotype Univers 330 Light" w:hAnsi="Linotype Univers 330 Light"/>
              <w:b/>
              <w:sz w:val="15"/>
              <w:szCs w:val="15"/>
            </w:rPr>
          </w:pPr>
        </w:p>
      </w:tc>
    </w:tr>
    <w:tr w:rsidR="00D41E2F" w:rsidRPr="0001795E" w14:paraId="2C1A428C" w14:textId="77777777" w:rsidTr="007601FC">
      <w:tc>
        <w:tcPr>
          <w:tcW w:w="454" w:type="dxa"/>
        </w:tcPr>
        <w:p w14:paraId="08D69B0F" w14:textId="77777777" w:rsidR="00D41E2F" w:rsidRPr="0001795E" w:rsidRDefault="00D41E2F" w:rsidP="0001795E">
          <w:pPr>
            <w:framePr w:w="2512" w:h="2200" w:hRule="exact" w:hSpace="181" w:wrap="around" w:vAnchor="page" w:hAnchor="page" w:x="8393" w:y="2836" w:anchorLock="1"/>
            <w:spacing w:line="220" w:lineRule="exact"/>
            <w:rPr>
              <w:rFonts w:ascii="Linotype Univers 330 Light" w:hAnsi="Linotype Univers 330 Light"/>
              <w:b/>
              <w:sz w:val="15"/>
              <w:szCs w:val="15"/>
            </w:rPr>
          </w:pPr>
        </w:p>
      </w:tc>
      <w:tc>
        <w:tcPr>
          <w:tcW w:w="2300" w:type="dxa"/>
          <w:tcMar>
            <w:left w:w="0" w:type="dxa"/>
            <w:right w:w="0" w:type="dxa"/>
          </w:tcMar>
        </w:tcPr>
        <w:p w14:paraId="2C0738C9" w14:textId="77777777" w:rsidR="00D41E2F" w:rsidRPr="0001795E" w:rsidRDefault="00D41E2F" w:rsidP="0001795E">
          <w:pPr>
            <w:framePr w:w="2512" w:h="2200" w:hRule="exact" w:hSpace="181" w:wrap="around" w:vAnchor="page" w:hAnchor="page" w:x="8393" w:y="2836" w:anchorLock="1"/>
            <w:shd w:val="solid" w:color="FFFFFF" w:fill="FFFFFF"/>
            <w:spacing w:before="60" w:line="240" w:lineRule="auto"/>
            <w:rPr>
              <w:rFonts w:ascii="Linotype Univers 330 Light" w:hAnsi="Linotype Univers 330 Light"/>
              <w:sz w:val="15"/>
              <w:szCs w:val="15"/>
            </w:rPr>
          </w:pPr>
        </w:p>
      </w:tc>
    </w:tr>
    <w:tr w:rsidR="00D41E2F" w:rsidRPr="0001795E" w14:paraId="4140D92B" w14:textId="77777777" w:rsidTr="007601FC">
      <w:tc>
        <w:tcPr>
          <w:tcW w:w="454" w:type="dxa"/>
        </w:tcPr>
        <w:p w14:paraId="0677D24C" w14:textId="77777777" w:rsidR="00D41E2F" w:rsidRPr="0001795E" w:rsidRDefault="00D41E2F" w:rsidP="0001795E">
          <w:pPr>
            <w:framePr w:w="2512" w:h="2200" w:hRule="exact" w:hSpace="181" w:wrap="around" w:vAnchor="page" w:hAnchor="page" w:x="8393" w:y="2836" w:anchorLock="1"/>
            <w:spacing w:line="220" w:lineRule="exact"/>
            <w:rPr>
              <w:rFonts w:ascii="Linotype Univers 330 Light" w:hAnsi="Linotype Univers 330 Light"/>
              <w:b/>
              <w:sz w:val="15"/>
              <w:szCs w:val="15"/>
            </w:rPr>
          </w:pPr>
        </w:p>
      </w:tc>
      <w:tc>
        <w:tcPr>
          <w:tcW w:w="2300" w:type="dxa"/>
          <w:tcMar>
            <w:left w:w="0" w:type="dxa"/>
            <w:right w:w="0" w:type="dxa"/>
          </w:tcMar>
        </w:tcPr>
        <w:p w14:paraId="3DCB747E" w14:textId="77777777" w:rsidR="00D41E2F" w:rsidRPr="0001795E" w:rsidRDefault="00D41E2F" w:rsidP="0001795E">
          <w:pPr>
            <w:framePr w:w="2512" w:h="2200" w:hRule="exact" w:hSpace="181" w:wrap="around" w:vAnchor="page" w:hAnchor="page" w:x="8393" w:y="2836" w:anchorLock="1"/>
            <w:shd w:val="solid" w:color="FFFFFF" w:fill="FFFFFF"/>
            <w:spacing w:line="240" w:lineRule="auto"/>
            <w:rPr>
              <w:rFonts w:ascii="Linotype Univers 330 Light" w:hAnsi="Linotype Univers 330 Light"/>
              <w:sz w:val="15"/>
              <w:szCs w:val="15"/>
            </w:rPr>
          </w:pPr>
        </w:p>
      </w:tc>
    </w:tr>
  </w:tbl>
  <w:p w14:paraId="6FD826D4" w14:textId="77777777" w:rsidR="00D41E2F" w:rsidRDefault="00D41E2F" w:rsidP="00F25990">
    <w:pPr>
      <w:framePr w:w="2512" w:h="2200" w:hRule="exact" w:hSpace="181" w:wrap="around" w:vAnchor="page" w:hAnchor="page" w:x="8393" w:y="2836" w:anchorLock="1"/>
      <w:shd w:val="solid" w:color="FFFFFF" w:fill="FFFFFF"/>
      <w:spacing w:line="200" w:lineRule="exact"/>
      <w:rPr>
        <w:rFonts w:ascii="Futura Lt BT" w:hAnsi="Futura Lt BT"/>
        <w:sz w:val="16"/>
      </w:rPr>
    </w:pPr>
  </w:p>
  <w:p w14:paraId="5256758C" w14:textId="77777777" w:rsidR="00D41E2F" w:rsidRDefault="00D41E2F" w:rsidP="00DF237B">
    <w:pPr>
      <w:pStyle w:val="Kopfzeile"/>
      <w:tabs>
        <w:tab w:val="clear" w:pos="4536"/>
        <w:tab w:val="clear" w:pos="9072"/>
      </w:tabs>
      <w:ind w:left="1416" w:right="-2128"/>
      <w:rPr>
        <w:rFonts w:ascii="Futura Lt BT" w:hAnsi="Futura Lt BT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7D7A40"/>
    <w:multiLevelType w:val="hybridMultilevel"/>
    <w:tmpl w:val="5F5E0958"/>
    <w:lvl w:ilvl="0" w:tplc="35660EC6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B0268"/>
    <w:multiLevelType w:val="hybridMultilevel"/>
    <w:tmpl w:val="F842A2A2"/>
    <w:lvl w:ilvl="0" w:tplc="81B206F8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D405CEA"/>
    <w:multiLevelType w:val="hybridMultilevel"/>
    <w:tmpl w:val="A8D46560"/>
    <w:lvl w:ilvl="0" w:tplc="615C9CD8">
      <w:start w:val="1"/>
      <w:numFmt w:val="bullet"/>
      <w:lvlText w:val="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1791E91"/>
    <w:multiLevelType w:val="hybridMultilevel"/>
    <w:tmpl w:val="35289CEA"/>
    <w:lvl w:ilvl="0" w:tplc="928A2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BBF"/>
    <w:rsid w:val="0001795E"/>
    <w:rsid w:val="0004364A"/>
    <w:rsid w:val="000727FD"/>
    <w:rsid w:val="000B0AAB"/>
    <w:rsid w:val="000D0A7F"/>
    <w:rsid w:val="000D2EDC"/>
    <w:rsid w:val="000E2C78"/>
    <w:rsid w:val="000F1F8A"/>
    <w:rsid w:val="00101619"/>
    <w:rsid w:val="001065E2"/>
    <w:rsid w:val="00112991"/>
    <w:rsid w:val="00123C49"/>
    <w:rsid w:val="00141C5D"/>
    <w:rsid w:val="0014381C"/>
    <w:rsid w:val="00145F10"/>
    <w:rsid w:val="00146868"/>
    <w:rsid w:val="0016551B"/>
    <w:rsid w:val="0017520A"/>
    <w:rsid w:val="00175C58"/>
    <w:rsid w:val="001858D3"/>
    <w:rsid w:val="00192060"/>
    <w:rsid w:val="00195BE4"/>
    <w:rsid w:val="001A119C"/>
    <w:rsid w:val="001A11A1"/>
    <w:rsid w:val="001B1F90"/>
    <w:rsid w:val="001D0FDF"/>
    <w:rsid w:val="001D1AA0"/>
    <w:rsid w:val="00200790"/>
    <w:rsid w:val="0020782E"/>
    <w:rsid w:val="00241A75"/>
    <w:rsid w:val="002440AC"/>
    <w:rsid w:val="002453C3"/>
    <w:rsid w:val="00253813"/>
    <w:rsid w:val="00261AAE"/>
    <w:rsid w:val="00266486"/>
    <w:rsid w:val="00283983"/>
    <w:rsid w:val="002A1F68"/>
    <w:rsid w:val="002B06DD"/>
    <w:rsid w:val="002C7F23"/>
    <w:rsid w:val="002D19F6"/>
    <w:rsid w:val="002D2C8B"/>
    <w:rsid w:val="00303D3B"/>
    <w:rsid w:val="00306157"/>
    <w:rsid w:val="003242AA"/>
    <w:rsid w:val="003612FF"/>
    <w:rsid w:val="0036565A"/>
    <w:rsid w:val="00371716"/>
    <w:rsid w:val="003A12F2"/>
    <w:rsid w:val="003A3A68"/>
    <w:rsid w:val="003A4777"/>
    <w:rsid w:val="003A56E1"/>
    <w:rsid w:val="003A627C"/>
    <w:rsid w:val="003A7C25"/>
    <w:rsid w:val="003C7255"/>
    <w:rsid w:val="003E5D69"/>
    <w:rsid w:val="003F14B2"/>
    <w:rsid w:val="003F37DA"/>
    <w:rsid w:val="004014A5"/>
    <w:rsid w:val="00404446"/>
    <w:rsid w:val="00414EC6"/>
    <w:rsid w:val="004158A3"/>
    <w:rsid w:val="004177E4"/>
    <w:rsid w:val="00422C11"/>
    <w:rsid w:val="004304A9"/>
    <w:rsid w:val="00434926"/>
    <w:rsid w:val="00452C79"/>
    <w:rsid w:val="0045589E"/>
    <w:rsid w:val="00466D6D"/>
    <w:rsid w:val="00493C2D"/>
    <w:rsid w:val="00494CC4"/>
    <w:rsid w:val="004A7BA8"/>
    <w:rsid w:val="004D65EE"/>
    <w:rsid w:val="005007C2"/>
    <w:rsid w:val="0050428D"/>
    <w:rsid w:val="00506887"/>
    <w:rsid w:val="00506A65"/>
    <w:rsid w:val="00511E5B"/>
    <w:rsid w:val="00527B99"/>
    <w:rsid w:val="00534677"/>
    <w:rsid w:val="00550E60"/>
    <w:rsid w:val="0055691A"/>
    <w:rsid w:val="0057493D"/>
    <w:rsid w:val="00584352"/>
    <w:rsid w:val="00591DA5"/>
    <w:rsid w:val="005C4259"/>
    <w:rsid w:val="005D1723"/>
    <w:rsid w:val="005F5083"/>
    <w:rsid w:val="005F578E"/>
    <w:rsid w:val="005F6B78"/>
    <w:rsid w:val="00630774"/>
    <w:rsid w:val="00650604"/>
    <w:rsid w:val="00654141"/>
    <w:rsid w:val="006544D4"/>
    <w:rsid w:val="00677871"/>
    <w:rsid w:val="006B4B86"/>
    <w:rsid w:val="006B4C7E"/>
    <w:rsid w:val="006C27B1"/>
    <w:rsid w:val="006D2BF7"/>
    <w:rsid w:val="006F435E"/>
    <w:rsid w:val="00737C09"/>
    <w:rsid w:val="00746C9F"/>
    <w:rsid w:val="007479B8"/>
    <w:rsid w:val="00756EE4"/>
    <w:rsid w:val="007601FC"/>
    <w:rsid w:val="0076264B"/>
    <w:rsid w:val="007A5B02"/>
    <w:rsid w:val="007B662E"/>
    <w:rsid w:val="007C7EEA"/>
    <w:rsid w:val="007D54AC"/>
    <w:rsid w:val="007E10E2"/>
    <w:rsid w:val="007E15A9"/>
    <w:rsid w:val="007E3BF8"/>
    <w:rsid w:val="008006BC"/>
    <w:rsid w:val="00811C32"/>
    <w:rsid w:val="0081519C"/>
    <w:rsid w:val="00816B48"/>
    <w:rsid w:val="00833B86"/>
    <w:rsid w:val="0084395A"/>
    <w:rsid w:val="00867458"/>
    <w:rsid w:val="00882558"/>
    <w:rsid w:val="00883745"/>
    <w:rsid w:val="00893BAE"/>
    <w:rsid w:val="008B1791"/>
    <w:rsid w:val="008C5A2D"/>
    <w:rsid w:val="008E4771"/>
    <w:rsid w:val="00900D83"/>
    <w:rsid w:val="009065BA"/>
    <w:rsid w:val="00913961"/>
    <w:rsid w:val="00930763"/>
    <w:rsid w:val="00954757"/>
    <w:rsid w:val="0097225E"/>
    <w:rsid w:val="00977823"/>
    <w:rsid w:val="0098054C"/>
    <w:rsid w:val="009B5EDF"/>
    <w:rsid w:val="009C4C74"/>
    <w:rsid w:val="009D3058"/>
    <w:rsid w:val="009D4736"/>
    <w:rsid w:val="009E2795"/>
    <w:rsid w:val="00A12090"/>
    <w:rsid w:val="00A21C8F"/>
    <w:rsid w:val="00A32A95"/>
    <w:rsid w:val="00A45CA5"/>
    <w:rsid w:val="00A768A9"/>
    <w:rsid w:val="00A8668B"/>
    <w:rsid w:val="00AA2661"/>
    <w:rsid w:val="00AE495E"/>
    <w:rsid w:val="00AE5117"/>
    <w:rsid w:val="00AE72DC"/>
    <w:rsid w:val="00AF4805"/>
    <w:rsid w:val="00B12741"/>
    <w:rsid w:val="00B22893"/>
    <w:rsid w:val="00B372A8"/>
    <w:rsid w:val="00B53818"/>
    <w:rsid w:val="00B55320"/>
    <w:rsid w:val="00B63335"/>
    <w:rsid w:val="00B65B7F"/>
    <w:rsid w:val="00B86FA8"/>
    <w:rsid w:val="00BB024A"/>
    <w:rsid w:val="00BB11CE"/>
    <w:rsid w:val="00BB7A60"/>
    <w:rsid w:val="00BD1661"/>
    <w:rsid w:val="00BD65C1"/>
    <w:rsid w:val="00C004CF"/>
    <w:rsid w:val="00C1294D"/>
    <w:rsid w:val="00C14E5D"/>
    <w:rsid w:val="00C16899"/>
    <w:rsid w:val="00C25CAA"/>
    <w:rsid w:val="00C61885"/>
    <w:rsid w:val="00C73529"/>
    <w:rsid w:val="00C74274"/>
    <w:rsid w:val="00C8056D"/>
    <w:rsid w:val="00C83E7E"/>
    <w:rsid w:val="00C84D96"/>
    <w:rsid w:val="00C853D4"/>
    <w:rsid w:val="00C92DCF"/>
    <w:rsid w:val="00CE538F"/>
    <w:rsid w:val="00CF26BE"/>
    <w:rsid w:val="00CF35EF"/>
    <w:rsid w:val="00D012CE"/>
    <w:rsid w:val="00D12C8D"/>
    <w:rsid w:val="00D2119C"/>
    <w:rsid w:val="00D23C28"/>
    <w:rsid w:val="00D41E2F"/>
    <w:rsid w:val="00D45738"/>
    <w:rsid w:val="00D55E54"/>
    <w:rsid w:val="00D65FBC"/>
    <w:rsid w:val="00D71F36"/>
    <w:rsid w:val="00D72C53"/>
    <w:rsid w:val="00D75838"/>
    <w:rsid w:val="00D87280"/>
    <w:rsid w:val="00D930AC"/>
    <w:rsid w:val="00DB4977"/>
    <w:rsid w:val="00DB560C"/>
    <w:rsid w:val="00DE5729"/>
    <w:rsid w:val="00DF237B"/>
    <w:rsid w:val="00DF5268"/>
    <w:rsid w:val="00E005E7"/>
    <w:rsid w:val="00E34CFE"/>
    <w:rsid w:val="00E5260E"/>
    <w:rsid w:val="00E70746"/>
    <w:rsid w:val="00E71F0F"/>
    <w:rsid w:val="00E74135"/>
    <w:rsid w:val="00E83F58"/>
    <w:rsid w:val="00E879B5"/>
    <w:rsid w:val="00EA5C47"/>
    <w:rsid w:val="00EB0106"/>
    <w:rsid w:val="00EB50A9"/>
    <w:rsid w:val="00EB5751"/>
    <w:rsid w:val="00ED4C30"/>
    <w:rsid w:val="00EF2420"/>
    <w:rsid w:val="00F23FB0"/>
    <w:rsid w:val="00F25990"/>
    <w:rsid w:val="00F46659"/>
    <w:rsid w:val="00F672D2"/>
    <w:rsid w:val="00F67707"/>
    <w:rsid w:val="00F70CE6"/>
    <w:rsid w:val="00F82B0E"/>
    <w:rsid w:val="00F83247"/>
    <w:rsid w:val="00F87BBF"/>
    <w:rsid w:val="00F96263"/>
    <w:rsid w:val="00FA5A19"/>
    <w:rsid w:val="00FC6DFB"/>
    <w:rsid w:val="00FE4040"/>
    <w:rsid w:val="00FE5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/>
    <o:shapelayout v:ext="edit">
      <o:idmap v:ext="edit" data="1"/>
    </o:shapelayout>
  </w:shapeDefaults>
  <w:decimalSymbol w:val=","/>
  <w:listSeparator w:val=";"/>
  <w14:docId w14:val="08E74FC8"/>
  <w15:docId w15:val="{B2F818B5-FF05-4EAE-9018-E2B5DD9EB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spacing w:line="280" w:lineRule="exact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Anrede">
    <w:name w:val="Salutation"/>
    <w:basedOn w:val="Standard"/>
    <w:next w:val="Standard"/>
    <w:pPr>
      <w:spacing w:before="120" w:after="220" w:line="220" w:lineRule="atLeast"/>
      <w:jc w:val="both"/>
    </w:pPr>
    <w:rPr>
      <w:spacing w:val="-5"/>
    </w:rPr>
  </w:style>
  <w:style w:type="paragraph" w:customStyle="1" w:styleId="Betreffzeile">
    <w:name w:val="Betreffzeile"/>
    <w:basedOn w:val="Standard"/>
    <w:next w:val="Anrede"/>
    <w:pPr>
      <w:spacing w:before="220" w:after="480"/>
      <w:jc w:val="both"/>
    </w:pPr>
    <w:rPr>
      <w:b/>
      <w:spacing w:val="-5"/>
    </w:rPr>
  </w:style>
  <w:style w:type="paragraph" w:styleId="Umschlagabsenderadresse">
    <w:name w:val="envelope return"/>
    <w:basedOn w:val="Standard"/>
    <w:pPr>
      <w:framePr w:w="5103" w:h="2552" w:hRule="exact" w:wrap="notBeside" w:vAnchor="page" w:hAnchor="page" w:x="3120" w:y="1702" w:anchorLock="1"/>
      <w:spacing w:line="240" w:lineRule="auto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spacing w:after="220" w:line="220" w:lineRule="atLeast"/>
      <w:jc w:val="both"/>
    </w:pPr>
    <w:rPr>
      <w:spacing w:val="-5"/>
    </w:rPr>
  </w:style>
  <w:style w:type="character" w:styleId="Seitenzahl">
    <w:name w:val="page number"/>
    <w:basedOn w:val="Absatz-Standardschriftart"/>
  </w:style>
  <w:style w:type="paragraph" w:styleId="Textkrper2">
    <w:name w:val="Body Text 2"/>
    <w:basedOn w:val="Standard"/>
    <w:pPr>
      <w:spacing w:before="60" w:line="200" w:lineRule="exact"/>
    </w:pPr>
    <w:rPr>
      <w:rFonts w:ascii="Futura Lt BT" w:hAnsi="Futura Lt BT"/>
      <w:sz w:val="16"/>
    </w:rPr>
  </w:style>
  <w:style w:type="paragraph" w:styleId="Sprechblasentext">
    <w:name w:val="Balloon Text"/>
    <w:basedOn w:val="Standard"/>
    <w:semiHidden/>
    <w:rsid w:val="003A12F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F2599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8C5A2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rsid w:val="008C5A2D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D2119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tandardWeb">
    <w:name w:val="Normal (Web)"/>
    <w:basedOn w:val="Standard"/>
    <w:semiHidden/>
    <w:unhideWhenUsed/>
    <w:rsid w:val="004158A3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41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5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2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87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9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95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39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4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66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1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65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46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33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26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9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esamtmasche.de/download-category/pressemitteilunge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ardmediathek.de/daserste/player/Y3JpZDovL3N3ci5kZS9hZXgvbzEyMzE3NTU/darauf-sollten-sie-beim-kauf-einer-mund-nasen-masken-acht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esamtmasche.de/download/maskenhersteller-mit-den-entsprechenden-bezugsquellen/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Vorlagen\01_Gesamtmasche\Pressemitteilung\Diebold_mit%20Logo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Diebold_mit Logo.dotx</Template>
  <TotalTime>0</TotalTime>
  <Pages>1</Pages>
  <Words>365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[Hier klicken und Betreff eingeben]</vt:lpstr>
    </vt:vector>
  </TitlesOfParts>
  <Company>Unknown Organization</Company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[Hier klicken und Betreff eingeben]</dc:title>
  <dc:subject/>
  <dc:creator>Silvia Jungbauer</dc:creator>
  <cp:keywords/>
  <dc:description/>
  <cp:lastModifiedBy>Silvia Jungbauer</cp:lastModifiedBy>
  <cp:revision>3</cp:revision>
  <cp:lastPrinted>2020-04-30T13:06:00Z</cp:lastPrinted>
  <dcterms:created xsi:type="dcterms:W3CDTF">2020-04-30T11:21:00Z</dcterms:created>
  <dcterms:modified xsi:type="dcterms:W3CDTF">2020-04-30T13:06:00Z</dcterms:modified>
</cp:coreProperties>
</file>